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7C95C0" w14:textId="77777777" w:rsidR="00AC1383" w:rsidRDefault="00AC1383" w:rsidP="00AC1383"/>
    <w:p w14:paraId="0E1D6ED6" w14:textId="70D8EEC1" w:rsidR="00AC1383" w:rsidRPr="00AC1383" w:rsidRDefault="00AC1383" w:rsidP="00AC1383">
      <w:pPr>
        <w:autoSpaceDN/>
        <w:spacing w:after="160" w:line="259" w:lineRule="auto"/>
        <w:textAlignment w:val="auto"/>
        <w:rPr>
          <w:rFonts w:ascii="Calibri" w:eastAsia="Calibri" w:hAnsi="Calibri"/>
          <w:kern w:val="2"/>
          <w:sz w:val="32"/>
          <w:szCs w:val="32"/>
          <w:lang w:eastAsia="en-US"/>
          <w14:ligatures w14:val="standardContextual"/>
        </w:rPr>
      </w:pPr>
      <w:r w:rsidRPr="00AC1383">
        <w:rPr>
          <w:rFonts w:ascii="Calibri" w:eastAsia="Calibri" w:hAnsi="Calibri"/>
          <w:b/>
          <w:bCs/>
          <w:kern w:val="2"/>
          <w:sz w:val="32"/>
          <w:szCs w:val="32"/>
          <w:lang w:eastAsia="en-US"/>
          <w14:ligatures w14:val="standardContextual"/>
        </w:rPr>
        <w:t xml:space="preserve">Anmeldung </w:t>
      </w:r>
      <w:r w:rsidR="00ED37FB">
        <w:rPr>
          <w:rFonts w:ascii="Calibri" w:eastAsia="Calibri" w:hAnsi="Calibri"/>
          <w:b/>
          <w:bCs/>
          <w:kern w:val="2"/>
          <w:sz w:val="32"/>
          <w:szCs w:val="32"/>
          <w:lang w:eastAsia="en-US"/>
          <w14:ligatures w14:val="standardContextual"/>
        </w:rPr>
        <w:t>Fach-Arbeitsstunden 2024/25</w:t>
      </w:r>
      <w:r w:rsidRPr="00AC1383">
        <w:rPr>
          <w:rFonts w:ascii="Calibri" w:eastAsia="Calibri" w:hAnsi="Calibri"/>
          <w:b/>
          <w:bCs/>
          <w:kern w:val="2"/>
          <w:sz w:val="32"/>
          <w:szCs w:val="32"/>
          <w:lang w:eastAsia="en-US"/>
          <w14:ligatures w14:val="standardContextual"/>
        </w:rPr>
        <w:t xml:space="preserve"> </w:t>
      </w:r>
    </w:p>
    <w:p w14:paraId="1208C080" w14:textId="77777777" w:rsidR="00AC1383" w:rsidRDefault="00AC1383" w:rsidP="00AC1383">
      <w:pPr>
        <w:autoSpaceDN/>
        <w:spacing w:after="160" w:line="480" w:lineRule="auto"/>
        <w:textAlignment w:val="auto"/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</w:pPr>
    </w:p>
    <w:p w14:paraId="1A31C509" w14:textId="64AE6941" w:rsidR="00AC1383" w:rsidRPr="00AC1383" w:rsidRDefault="00AC1383" w:rsidP="00AC1383">
      <w:pPr>
        <w:autoSpaceDN/>
        <w:spacing w:after="160" w:line="480" w:lineRule="auto"/>
        <w:textAlignment w:val="auto"/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</w:pPr>
      <w:r w:rsidRPr="00AC1383"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 xml:space="preserve">Hiermit melde ich </w:t>
      </w:r>
    </w:p>
    <w:p w14:paraId="0260B414" w14:textId="0E1DC89B" w:rsidR="00AC1383" w:rsidRPr="00AC1383" w:rsidRDefault="00AC1383" w:rsidP="00AC1383">
      <w:pPr>
        <w:autoSpaceDN/>
        <w:spacing w:after="160" w:line="480" w:lineRule="auto"/>
        <w:textAlignment w:val="auto"/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</w:pPr>
      <w:r w:rsidRPr="00AC1383"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>mein Kind ___________________________________</w:t>
      </w:r>
      <w:r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>___________</w:t>
      </w:r>
      <w:r w:rsidRPr="00AC1383"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 xml:space="preserve">, Klasse _________ </w:t>
      </w:r>
    </w:p>
    <w:p w14:paraId="52E91385" w14:textId="62241AB0" w:rsidR="00AC1383" w:rsidRPr="00AC1383" w:rsidRDefault="00AC1383" w:rsidP="00AC1383">
      <w:pPr>
        <w:autoSpaceDN/>
        <w:spacing w:after="160" w:line="480" w:lineRule="auto"/>
        <w:textAlignment w:val="auto"/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</w:pPr>
      <w:r w:rsidRPr="00AC1383"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>für Kurs Nr.______ , Fach: ________________</w:t>
      </w:r>
      <w:r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>________</w:t>
      </w:r>
      <w:r w:rsidRPr="00AC1383"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 xml:space="preserve"> an. </w:t>
      </w:r>
    </w:p>
    <w:p w14:paraId="529EAE42" w14:textId="5A9244AC" w:rsidR="00AC1383" w:rsidRPr="00AC1383" w:rsidRDefault="00AC1383" w:rsidP="00AC1383">
      <w:pPr>
        <w:autoSpaceDN/>
        <w:spacing w:after="160" w:line="480" w:lineRule="auto"/>
        <w:textAlignment w:val="auto"/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</w:pPr>
      <w:r w:rsidRPr="00AC1383"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>Ich bin darüber informiert, dass kein Anspruch auf die tatsächliche Zuweisung eines Kursangebotes besteht. Im Krankheitsfall informiere ich die Kursleitungen direkt (</w:t>
      </w:r>
      <w:r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 xml:space="preserve">über die </w:t>
      </w:r>
      <w:r w:rsidRPr="00AC1383"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>kks-</w:t>
      </w:r>
      <w:r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>E-Mail-Adresse)</w:t>
      </w:r>
      <w:r w:rsidRPr="00AC1383"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 xml:space="preserve">. </w:t>
      </w:r>
    </w:p>
    <w:p w14:paraId="2C8FFBC2" w14:textId="77777777" w:rsidR="00AC1383" w:rsidRPr="00AC1383" w:rsidRDefault="00AC1383" w:rsidP="00AC1383">
      <w:pPr>
        <w:autoSpaceDN/>
        <w:spacing w:after="160" w:line="480" w:lineRule="auto"/>
        <w:textAlignment w:val="auto"/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</w:pPr>
      <w:r w:rsidRPr="00AC1383"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 xml:space="preserve">Meine E-Mail-Adresse lautet: </w:t>
      </w:r>
    </w:p>
    <w:p w14:paraId="2ABA1CE4" w14:textId="77777777" w:rsidR="00AC1383" w:rsidRDefault="00AC1383" w:rsidP="00AC1383">
      <w:pPr>
        <w:autoSpaceDN/>
        <w:spacing w:after="160" w:line="480" w:lineRule="auto"/>
        <w:textAlignment w:val="auto"/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</w:pPr>
      <w:r w:rsidRPr="00AC1383"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 xml:space="preserve">__________________________________________ </w:t>
      </w:r>
    </w:p>
    <w:p w14:paraId="0B178CDE" w14:textId="77777777" w:rsidR="00AC1383" w:rsidRDefault="00AC1383" w:rsidP="00AC1383">
      <w:pPr>
        <w:autoSpaceDN/>
        <w:spacing w:after="160" w:line="480" w:lineRule="auto"/>
        <w:textAlignment w:val="auto"/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</w:pPr>
    </w:p>
    <w:p w14:paraId="5AE6305B" w14:textId="77777777" w:rsidR="00AC1383" w:rsidRDefault="00AC1383" w:rsidP="00AC1383">
      <w:pPr>
        <w:autoSpaceDN/>
        <w:spacing w:after="160" w:line="480" w:lineRule="auto"/>
        <w:textAlignment w:val="auto"/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</w:pPr>
    </w:p>
    <w:p w14:paraId="01E66ACB" w14:textId="77777777" w:rsidR="00AC1383" w:rsidRPr="00AC1383" w:rsidRDefault="00AC1383" w:rsidP="00AC1383">
      <w:pPr>
        <w:autoSpaceDN/>
        <w:spacing w:after="160" w:line="480" w:lineRule="auto"/>
        <w:textAlignment w:val="auto"/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</w:pPr>
    </w:p>
    <w:p w14:paraId="40F32162" w14:textId="77777777" w:rsidR="00AC1383" w:rsidRPr="00AC1383" w:rsidRDefault="00AC1383" w:rsidP="00AC1383">
      <w:pPr>
        <w:autoSpaceDN/>
        <w:spacing w:after="160" w:line="480" w:lineRule="auto"/>
        <w:textAlignment w:val="auto"/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</w:pPr>
      <w:r w:rsidRPr="00AC1383"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 xml:space="preserve">___________________________________________________________ </w:t>
      </w:r>
    </w:p>
    <w:p w14:paraId="4A547C2D" w14:textId="3E4B2A9C" w:rsidR="00AC1383" w:rsidRPr="00AC1383" w:rsidRDefault="00AC1383" w:rsidP="00AC1383">
      <w:pPr>
        <w:autoSpaceDN/>
        <w:spacing w:after="160" w:line="480" w:lineRule="auto"/>
        <w:textAlignment w:val="auto"/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</w:pPr>
      <w:r w:rsidRPr="00AC1383"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>(Ort, Datum, Unterschrift des</w:t>
      </w:r>
      <w:r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>*</w:t>
      </w:r>
      <w:r w:rsidRPr="00AC1383">
        <w:rPr>
          <w:rFonts w:ascii="Calibri" w:eastAsia="Calibri" w:hAnsi="Calibri"/>
          <w:kern w:val="2"/>
          <w:sz w:val="24"/>
          <w:szCs w:val="24"/>
          <w:lang w:eastAsia="en-US"/>
          <w14:ligatures w14:val="standardContextual"/>
        </w:rPr>
        <w:t>der Erziehungsberechtigten)</w:t>
      </w:r>
    </w:p>
    <w:p w14:paraId="011EAF4B" w14:textId="77777777" w:rsidR="00345330" w:rsidRDefault="00345330" w:rsidP="00AC1383">
      <w:pPr>
        <w:spacing w:after="240"/>
      </w:pPr>
    </w:p>
    <w:sectPr w:rsidR="00345330">
      <w:headerReference w:type="default" r:id="rId6"/>
      <w:footerReference w:type="default" r:id="rId7"/>
      <w:pgSz w:w="11906" w:h="16838"/>
      <w:pgMar w:top="567" w:right="1418" w:bottom="720" w:left="1418" w:header="357" w:footer="2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57DB2A" w14:textId="77777777" w:rsidR="002E3D88" w:rsidRDefault="002E3D88">
      <w:r>
        <w:separator/>
      </w:r>
    </w:p>
  </w:endnote>
  <w:endnote w:type="continuationSeparator" w:id="0">
    <w:p w14:paraId="40633B47" w14:textId="77777777" w:rsidR="002E3D88" w:rsidRDefault="002E3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8F4188" w14:textId="77777777" w:rsidR="00AC1383" w:rsidRDefault="009069D9">
    <w:pPr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_____________________________________________________________________________________</w:t>
    </w:r>
  </w:p>
  <w:p w14:paraId="78D1CE0D" w14:textId="77777777" w:rsidR="00AC1383" w:rsidRDefault="00AC1383">
    <w:pPr>
      <w:jc w:val="center"/>
      <w:rPr>
        <w:rFonts w:ascii="Arial" w:hAnsi="Arial" w:cs="Arial"/>
        <w:sz w:val="8"/>
        <w:szCs w:val="8"/>
      </w:rPr>
    </w:pPr>
  </w:p>
  <w:p w14:paraId="23DACC26" w14:textId="77777777" w:rsidR="00AC1383" w:rsidRDefault="009069D9">
    <w:pPr>
      <w:jc w:val="center"/>
      <w:rPr>
        <w:rFonts w:ascii="Arial" w:hAnsi="Arial" w:cs="Arial"/>
        <w:sz w:val="18"/>
      </w:rPr>
    </w:pPr>
    <w:r>
      <w:rPr>
        <w:rFonts w:ascii="Arial" w:hAnsi="Arial" w:cs="Arial"/>
        <w:sz w:val="18"/>
      </w:rPr>
      <w:t>Käthe-Kollwitz-Schule  Paul-Fleming-Str.1  24114 Kiel  Tel. / Fax 0431/260 439 0 / 260 439 39</w:t>
    </w:r>
  </w:p>
  <w:p w14:paraId="1BD6985C" w14:textId="77777777" w:rsidR="00AC1383" w:rsidRDefault="00ED37FB">
    <w:pPr>
      <w:jc w:val="center"/>
    </w:pPr>
    <w:hyperlink r:id="rId1" w:history="1">
      <w:r w:rsidR="009069D9">
        <w:rPr>
          <w:rStyle w:val="Hyperlink"/>
          <w:rFonts w:ascii="Arial" w:hAnsi="Arial" w:cs="Arial"/>
          <w:sz w:val="18"/>
          <w:szCs w:val="18"/>
          <w:lang w:val="it-IT"/>
        </w:rPr>
        <w:t>www.kks-kiel.info</w:t>
      </w:r>
    </w:hyperlink>
    <w:r w:rsidR="009069D9">
      <w:rPr>
        <w:rFonts w:ascii="Arial" w:hAnsi="Arial" w:cs="Arial"/>
        <w:sz w:val="18"/>
        <w:szCs w:val="18"/>
        <w:lang w:val="it-IT"/>
      </w:rPr>
      <w:t xml:space="preserve">                  e-mail: </w:t>
    </w:r>
    <w:hyperlink r:id="rId2" w:history="1">
      <w:r w:rsidR="009069D9">
        <w:rPr>
          <w:rStyle w:val="Hyperlink"/>
          <w:rFonts w:ascii="Arial" w:hAnsi="Arial" w:cs="Arial"/>
          <w:sz w:val="18"/>
          <w:szCs w:val="18"/>
          <w:lang w:val="it-IT"/>
        </w:rPr>
        <w:t>kaethe-kollwitz-schule.kiel@schule.landsh.de</w:t>
      </w:r>
    </w:hyperlink>
  </w:p>
  <w:p w14:paraId="129FD100" w14:textId="77777777" w:rsidR="00AC1383" w:rsidRDefault="00AC138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46035A" w14:textId="77777777" w:rsidR="002E3D88" w:rsidRDefault="002E3D88">
      <w:r>
        <w:rPr>
          <w:color w:val="000000"/>
        </w:rPr>
        <w:separator/>
      </w:r>
    </w:p>
  </w:footnote>
  <w:footnote w:type="continuationSeparator" w:id="0">
    <w:p w14:paraId="65A2BB8C" w14:textId="77777777" w:rsidR="002E3D88" w:rsidRDefault="002E3D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D63D37" w14:textId="77777777" w:rsidR="00AC1383" w:rsidRDefault="00AC1383"/>
  <w:p w14:paraId="23F7465E" w14:textId="77777777" w:rsidR="00AC1383" w:rsidRDefault="00AC1383"/>
  <w:tbl>
    <w:tblPr>
      <w:tblW w:w="4060" w:type="dxa"/>
      <w:jc w:val="center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1240"/>
      <w:gridCol w:w="1580"/>
      <w:gridCol w:w="1240"/>
    </w:tblGrid>
    <w:tr w:rsidR="00E14961" w14:paraId="1602F99A" w14:textId="77777777">
      <w:trPr>
        <w:jc w:val="center"/>
      </w:trPr>
      <w:tc>
        <w:tcPr>
          <w:tcW w:w="1240" w:type="dxa"/>
          <w:shd w:val="clear" w:color="auto" w:fill="auto"/>
          <w:tcMar>
            <w:top w:w="0" w:type="dxa"/>
            <w:left w:w="70" w:type="dxa"/>
            <w:bottom w:w="0" w:type="dxa"/>
            <w:right w:w="70" w:type="dxa"/>
          </w:tcMar>
          <w:vAlign w:val="center"/>
        </w:tcPr>
        <w:p w14:paraId="60534064" w14:textId="77777777" w:rsidR="00AC1383" w:rsidRDefault="00AC1383">
          <w:pPr>
            <w:rPr>
              <w:rFonts w:ascii="Arial" w:hAnsi="Arial" w:cs="Arial"/>
              <w:b/>
              <w:sz w:val="24"/>
              <w:szCs w:val="24"/>
            </w:rPr>
          </w:pPr>
        </w:p>
      </w:tc>
      <w:tc>
        <w:tcPr>
          <w:tcW w:w="1580" w:type="dxa"/>
          <w:shd w:val="clear" w:color="auto" w:fill="auto"/>
          <w:tcMar>
            <w:top w:w="0" w:type="dxa"/>
            <w:left w:w="70" w:type="dxa"/>
            <w:bottom w:w="0" w:type="dxa"/>
            <w:right w:w="70" w:type="dxa"/>
          </w:tcMar>
          <w:vAlign w:val="center"/>
        </w:tcPr>
        <w:p w14:paraId="74DA17AA" w14:textId="77777777" w:rsidR="00AC1383" w:rsidRDefault="009069D9">
          <w:pPr>
            <w:jc w:val="center"/>
          </w:pPr>
          <w:r>
            <w:rPr>
              <w:rFonts w:ascii="Arial" w:hAnsi="Arial" w:cs="Arial"/>
              <w:noProof/>
              <w:sz w:val="32"/>
              <w:szCs w:val="32"/>
            </w:rPr>
            <w:drawing>
              <wp:inline distT="0" distB="0" distL="0" distR="0" wp14:anchorId="2EFAF022" wp14:editId="6BDB03D8">
                <wp:extent cx="914400" cy="914400"/>
                <wp:effectExtent l="0" t="0" r="0" b="0"/>
                <wp:docPr id="1" name="Bild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40" w:type="dxa"/>
          <w:shd w:val="clear" w:color="auto" w:fill="auto"/>
          <w:tcMar>
            <w:top w:w="0" w:type="dxa"/>
            <w:left w:w="70" w:type="dxa"/>
            <w:bottom w:w="0" w:type="dxa"/>
            <w:right w:w="70" w:type="dxa"/>
          </w:tcMar>
          <w:vAlign w:val="center"/>
        </w:tcPr>
        <w:p w14:paraId="6DCABEB4" w14:textId="77777777" w:rsidR="00AC1383" w:rsidRDefault="00AC1383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</w:p>
      </w:tc>
    </w:tr>
    <w:tr w:rsidR="00E14961" w14:paraId="3DA6247A" w14:textId="77777777">
      <w:trPr>
        <w:jc w:val="center"/>
      </w:trPr>
      <w:tc>
        <w:tcPr>
          <w:tcW w:w="4060" w:type="dxa"/>
          <w:gridSpan w:val="3"/>
          <w:shd w:val="clear" w:color="auto" w:fill="auto"/>
          <w:tcMar>
            <w:top w:w="0" w:type="dxa"/>
            <w:left w:w="70" w:type="dxa"/>
            <w:bottom w:w="0" w:type="dxa"/>
            <w:right w:w="70" w:type="dxa"/>
          </w:tcMar>
          <w:vAlign w:val="center"/>
        </w:tcPr>
        <w:p w14:paraId="0B2E4651" w14:textId="77777777" w:rsidR="00AC1383" w:rsidRDefault="00AC1383">
          <w:pPr>
            <w:jc w:val="center"/>
            <w:rPr>
              <w:rFonts w:ascii="Arial" w:hAnsi="Arial" w:cs="Arial"/>
              <w:b/>
              <w:sz w:val="8"/>
              <w:szCs w:val="8"/>
            </w:rPr>
          </w:pPr>
        </w:p>
        <w:p w14:paraId="094C3BD7" w14:textId="77777777" w:rsidR="00AC1383" w:rsidRDefault="00AC1383">
          <w:pPr>
            <w:jc w:val="center"/>
            <w:rPr>
              <w:rFonts w:ascii="Arial" w:hAnsi="Arial" w:cs="Arial"/>
              <w:b/>
              <w:sz w:val="8"/>
              <w:szCs w:val="8"/>
            </w:rPr>
          </w:pPr>
        </w:p>
        <w:p w14:paraId="4CA0533D" w14:textId="77777777" w:rsidR="00AC1383" w:rsidRDefault="009069D9">
          <w:pPr>
            <w:jc w:val="center"/>
            <w:rPr>
              <w:rFonts w:ascii="Arial" w:hAnsi="Arial" w:cs="Arial"/>
              <w:b/>
              <w:sz w:val="26"/>
              <w:szCs w:val="26"/>
            </w:rPr>
          </w:pPr>
          <w:r>
            <w:rPr>
              <w:rFonts w:ascii="Arial" w:hAnsi="Arial" w:cs="Arial"/>
              <w:b/>
              <w:sz w:val="26"/>
              <w:szCs w:val="26"/>
            </w:rPr>
            <w:t>KÄTHE - KOLLWITZ - SCHULE</w:t>
          </w:r>
        </w:p>
      </w:tc>
    </w:tr>
    <w:tr w:rsidR="00E14961" w14:paraId="7DABB4A3" w14:textId="77777777">
      <w:trPr>
        <w:jc w:val="center"/>
      </w:trPr>
      <w:tc>
        <w:tcPr>
          <w:tcW w:w="4060" w:type="dxa"/>
          <w:gridSpan w:val="3"/>
          <w:shd w:val="clear" w:color="auto" w:fill="auto"/>
          <w:tcMar>
            <w:top w:w="0" w:type="dxa"/>
            <w:left w:w="70" w:type="dxa"/>
            <w:bottom w:w="0" w:type="dxa"/>
            <w:right w:w="70" w:type="dxa"/>
          </w:tcMar>
          <w:vAlign w:val="center"/>
        </w:tcPr>
        <w:p w14:paraId="29D22394" w14:textId="77777777" w:rsidR="00AC1383" w:rsidRDefault="009069D9">
          <w:pPr>
            <w:jc w:val="center"/>
          </w:pPr>
          <w:r>
            <w:rPr>
              <w:rFonts w:ascii="Arial" w:hAnsi="Arial" w:cs="Arial"/>
              <w:b/>
              <w:spacing w:val="-3"/>
            </w:rPr>
            <w:t xml:space="preserve">Gymnasium  </w:t>
          </w:r>
          <w:r>
            <w:rPr>
              <w:rFonts w:ascii="Arial" w:hAnsi="Arial" w:cs="Arial"/>
              <w:b/>
            </w:rPr>
            <w:t>der Landeshauptstadt  Kiel</w:t>
          </w:r>
        </w:p>
      </w:tc>
    </w:tr>
  </w:tbl>
  <w:p w14:paraId="3F3DC32E" w14:textId="77777777" w:rsidR="00AC1383" w:rsidRDefault="00AC1383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330"/>
    <w:rsid w:val="001E25CA"/>
    <w:rsid w:val="002E3D88"/>
    <w:rsid w:val="00345330"/>
    <w:rsid w:val="003807C9"/>
    <w:rsid w:val="004F2454"/>
    <w:rsid w:val="00555EE3"/>
    <w:rsid w:val="0063688D"/>
    <w:rsid w:val="0064477E"/>
    <w:rsid w:val="00681523"/>
    <w:rsid w:val="00682E5D"/>
    <w:rsid w:val="00687DDC"/>
    <w:rsid w:val="009069D9"/>
    <w:rsid w:val="00993AF0"/>
    <w:rsid w:val="009D7B90"/>
    <w:rsid w:val="00A33350"/>
    <w:rsid w:val="00A3441C"/>
    <w:rsid w:val="00A54474"/>
    <w:rsid w:val="00A81128"/>
    <w:rsid w:val="00AC1383"/>
    <w:rsid w:val="00AC3BCD"/>
    <w:rsid w:val="00B3045B"/>
    <w:rsid w:val="00C279CB"/>
    <w:rsid w:val="00C64933"/>
    <w:rsid w:val="00E374B6"/>
    <w:rsid w:val="00ED37FB"/>
    <w:rsid w:val="00ED3D67"/>
    <w:rsid w:val="00FE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A0CB4"/>
  <w15:docId w15:val="{4766D79B-9E3C-4697-9F47-0FAC3EFD4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pPr>
      <w:spacing w:before="100" w:after="10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kaethe-kollwitz-schule.kiel@schule.landsh.de" TargetMode="External"/><Relationship Id="rId1" Type="http://schemas.openxmlformats.org/officeDocument/2006/relationships/hyperlink" Target="http://www.kks-kiel.inf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ndra\Documents\a%20Briefbogen%20Sch&#252;tz%20richtig.do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 Briefbogen Schütz richtig</Template>
  <TotalTime>0</TotalTime>
  <Pages>1</Pages>
  <Words>80</Words>
  <Characters>507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26</dc:title>
  <dc:subject/>
  <dc:creator>Petra.Beier</dc:creator>
  <cp:lastModifiedBy>Sandra Stolze</cp:lastModifiedBy>
  <cp:revision>3</cp:revision>
  <cp:lastPrinted>2017-09-08T10:34:00Z</cp:lastPrinted>
  <dcterms:created xsi:type="dcterms:W3CDTF">2024-10-03T14:56:00Z</dcterms:created>
  <dcterms:modified xsi:type="dcterms:W3CDTF">2024-10-03T14:57:00Z</dcterms:modified>
</cp:coreProperties>
</file>