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8C6A9" w14:textId="77777777" w:rsidR="0020500C" w:rsidRPr="00F806A7" w:rsidRDefault="0020500C" w:rsidP="007E43B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E0A177D" w14:textId="77777777" w:rsidR="0020500C" w:rsidRPr="00F806A7" w:rsidRDefault="0020500C" w:rsidP="007E43B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433E4F0" w14:textId="77777777" w:rsidR="00A92379" w:rsidRPr="00F806A7" w:rsidRDefault="00F806A7" w:rsidP="007E43B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806A7">
        <w:rPr>
          <w:rFonts w:asciiTheme="minorHAnsi" w:hAnsiTheme="minorHAnsi" w:cstheme="minorHAnsi"/>
          <w:sz w:val="24"/>
          <w:szCs w:val="24"/>
        </w:rPr>
        <w:t>Kiel, den 17</w:t>
      </w:r>
      <w:r w:rsidR="00C62E9E" w:rsidRPr="00F806A7">
        <w:rPr>
          <w:rFonts w:asciiTheme="minorHAnsi" w:hAnsiTheme="minorHAnsi" w:cstheme="minorHAnsi"/>
          <w:sz w:val="24"/>
          <w:szCs w:val="24"/>
        </w:rPr>
        <w:t>.04</w:t>
      </w:r>
      <w:r w:rsidR="002A05BC" w:rsidRPr="00F806A7">
        <w:rPr>
          <w:rFonts w:asciiTheme="minorHAnsi" w:hAnsiTheme="minorHAnsi" w:cstheme="minorHAnsi"/>
          <w:sz w:val="24"/>
          <w:szCs w:val="24"/>
        </w:rPr>
        <w:t>.2020</w:t>
      </w:r>
    </w:p>
    <w:p w14:paraId="75E28C72" w14:textId="77777777" w:rsidR="002A05BC" w:rsidRPr="00F806A7" w:rsidRDefault="00A92379" w:rsidP="007E43BF">
      <w:pPr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806A7">
        <w:rPr>
          <w:rFonts w:asciiTheme="minorHAnsi" w:hAnsiTheme="minorHAnsi" w:cstheme="minorHAnsi"/>
          <w:b/>
          <w:sz w:val="24"/>
          <w:szCs w:val="24"/>
          <w:u w:val="single"/>
        </w:rPr>
        <w:t>Betr.:</w:t>
      </w:r>
      <w:r w:rsidRPr="00F806A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87F56" w:rsidRPr="00F806A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806A7" w:rsidRPr="00F806A7">
        <w:rPr>
          <w:rFonts w:asciiTheme="minorHAnsi" w:hAnsiTheme="minorHAnsi" w:cstheme="minorHAnsi"/>
          <w:b/>
          <w:sz w:val="24"/>
          <w:szCs w:val="24"/>
        </w:rPr>
        <w:t>Der Schulstart nach den Ferien:</w:t>
      </w:r>
    </w:p>
    <w:p w14:paraId="0F32F9A3" w14:textId="77777777" w:rsidR="00F806A7" w:rsidRPr="00F806A7" w:rsidRDefault="00F806A7" w:rsidP="007E43BF">
      <w:pPr>
        <w:spacing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319F9E62" w14:textId="77777777" w:rsidR="002A05BC" w:rsidRPr="00F806A7" w:rsidRDefault="002A05BC" w:rsidP="007E43B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806A7">
        <w:rPr>
          <w:rFonts w:asciiTheme="minorHAnsi" w:hAnsiTheme="minorHAnsi" w:cstheme="minorHAnsi"/>
          <w:sz w:val="24"/>
          <w:szCs w:val="24"/>
        </w:rPr>
        <w:t>Liebe</w:t>
      </w:r>
      <w:r w:rsidR="009D2D10">
        <w:rPr>
          <w:rFonts w:asciiTheme="minorHAnsi" w:hAnsiTheme="minorHAnsi" w:cstheme="minorHAnsi"/>
          <w:sz w:val="24"/>
          <w:szCs w:val="24"/>
        </w:rPr>
        <w:t xml:space="preserve"> Eltern</w:t>
      </w:r>
      <w:r w:rsidRPr="00F806A7">
        <w:rPr>
          <w:rFonts w:asciiTheme="minorHAnsi" w:hAnsiTheme="minorHAnsi" w:cstheme="minorHAnsi"/>
          <w:sz w:val="24"/>
          <w:szCs w:val="24"/>
        </w:rPr>
        <w:t>,</w:t>
      </w:r>
    </w:p>
    <w:p w14:paraId="538BE9F8" w14:textId="77777777" w:rsidR="00C46E6E" w:rsidRPr="00F806A7" w:rsidRDefault="00C46E6E" w:rsidP="007E43BF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99BBD2A" w14:textId="77777777" w:rsidR="00163362" w:rsidRDefault="00C46E6E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46E6E">
        <w:rPr>
          <w:rFonts w:asciiTheme="minorHAnsi" w:hAnsiTheme="minorHAnsi" w:cstheme="minorHAnsi"/>
          <w:sz w:val="24"/>
          <w:szCs w:val="24"/>
        </w:rPr>
        <w:t xml:space="preserve"> am Montag sind die Osterferien vorbei und am Dienstag startet der Schulbetrieb insofern wieder, als in der Schule die schriftlichen Abiturprüfungen stattfinden und für die übrigen Klassen das Homeschooling weitergeht.</w:t>
      </w:r>
      <w:r w:rsidR="009D2D10">
        <w:rPr>
          <w:rFonts w:asciiTheme="minorHAnsi" w:hAnsiTheme="minorHAnsi" w:cstheme="minorHAnsi"/>
          <w:sz w:val="24"/>
          <w:szCs w:val="24"/>
        </w:rPr>
        <w:t xml:space="preserve"> </w:t>
      </w:r>
      <w:r w:rsidRPr="00F806A7">
        <w:rPr>
          <w:rFonts w:asciiTheme="minorHAnsi" w:hAnsiTheme="minorHAnsi" w:cstheme="minorHAnsi"/>
          <w:sz w:val="24"/>
          <w:szCs w:val="24"/>
        </w:rPr>
        <w:t>Ich hoffe, dass Sie</w:t>
      </w:r>
      <w:r w:rsidRPr="00C46E6E">
        <w:rPr>
          <w:rFonts w:asciiTheme="minorHAnsi" w:hAnsiTheme="minorHAnsi" w:cstheme="minorHAnsi"/>
          <w:sz w:val="24"/>
          <w:szCs w:val="24"/>
        </w:rPr>
        <w:t xml:space="preserve"> </w:t>
      </w:r>
      <w:r w:rsidR="009D2D10">
        <w:rPr>
          <w:rFonts w:asciiTheme="minorHAnsi" w:hAnsiTheme="minorHAnsi" w:cstheme="minorHAnsi"/>
          <w:sz w:val="24"/>
          <w:szCs w:val="24"/>
        </w:rPr>
        <w:t xml:space="preserve">in den Familien </w:t>
      </w:r>
      <w:r w:rsidRPr="00C46E6E">
        <w:rPr>
          <w:rFonts w:asciiTheme="minorHAnsi" w:hAnsiTheme="minorHAnsi" w:cstheme="minorHAnsi"/>
          <w:sz w:val="24"/>
          <w:szCs w:val="24"/>
        </w:rPr>
        <w:t>die let</w:t>
      </w:r>
      <w:r w:rsidRPr="00F806A7">
        <w:rPr>
          <w:rFonts w:asciiTheme="minorHAnsi" w:hAnsiTheme="minorHAnsi" w:cstheme="minorHAnsi"/>
          <w:sz w:val="24"/>
          <w:szCs w:val="24"/>
        </w:rPr>
        <w:t>zten Wochen gut überstanden haben</w:t>
      </w:r>
      <w:r w:rsidRPr="00C46E6E">
        <w:rPr>
          <w:rFonts w:asciiTheme="minorHAnsi" w:hAnsiTheme="minorHAnsi" w:cstheme="minorHAnsi"/>
          <w:sz w:val="24"/>
          <w:szCs w:val="24"/>
        </w:rPr>
        <w:t xml:space="preserve">, mit der ungewohnten Situation </w:t>
      </w:r>
      <w:proofErr w:type="spellStart"/>
      <w:proofErr w:type="gramStart"/>
      <w:r w:rsidRPr="00C46E6E">
        <w:rPr>
          <w:rFonts w:asciiTheme="minorHAnsi" w:hAnsiTheme="minorHAnsi" w:cstheme="minorHAnsi"/>
          <w:sz w:val="24"/>
          <w:szCs w:val="24"/>
        </w:rPr>
        <w:t>zurecht komm</w:t>
      </w:r>
      <w:r w:rsidRPr="00F806A7">
        <w:rPr>
          <w:rFonts w:asciiTheme="minorHAnsi" w:hAnsiTheme="minorHAnsi" w:cstheme="minorHAnsi"/>
          <w:sz w:val="24"/>
          <w:szCs w:val="24"/>
        </w:rPr>
        <w:t>en</w:t>
      </w:r>
      <w:proofErr w:type="spellEnd"/>
      <w:proofErr w:type="gramEnd"/>
      <w:r w:rsidRPr="00F806A7">
        <w:rPr>
          <w:rFonts w:asciiTheme="minorHAnsi" w:hAnsiTheme="minorHAnsi" w:cstheme="minorHAnsi"/>
          <w:sz w:val="24"/>
          <w:szCs w:val="24"/>
        </w:rPr>
        <w:t xml:space="preserve"> und gesund </w:t>
      </w:r>
      <w:r w:rsidR="009D2D10">
        <w:rPr>
          <w:rFonts w:asciiTheme="minorHAnsi" w:hAnsiTheme="minorHAnsi" w:cstheme="minorHAnsi"/>
          <w:sz w:val="24"/>
          <w:szCs w:val="24"/>
        </w:rPr>
        <w:t xml:space="preserve">geblieben </w:t>
      </w:r>
      <w:r w:rsidRPr="00F806A7">
        <w:rPr>
          <w:rFonts w:asciiTheme="minorHAnsi" w:hAnsiTheme="minorHAnsi" w:cstheme="minorHAnsi"/>
          <w:sz w:val="24"/>
          <w:szCs w:val="24"/>
        </w:rPr>
        <w:t>sind</w:t>
      </w:r>
      <w:r w:rsidRPr="00C46E6E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26B4C794" w14:textId="77777777" w:rsidR="008916A0" w:rsidRPr="00F806A7" w:rsidRDefault="008916A0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0595202" w14:textId="0ED20397" w:rsidR="009D2D10" w:rsidRDefault="00C46E6E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46E6E">
        <w:rPr>
          <w:rFonts w:asciiTheme="minorHAnsi" w:hAnsiTheme="minorHAnsi" w:cstheme="minorHAnsi"/>
          <w:sz w:val="24"/>
          <w:szCs w:val="24"/>
        </w:rPr>
        <w:t xml:space="preserve">Für die nächsten zwei Wochen gehen wir zum jetzigen Zeitpunkt davon aus, dass wir weiterhin den Richtlinien von vor den Ferien folgen. </w:t>
      </w:r>
      <w:r w:rsidR="00072846" w:rsidRPr="00072846">
        <w:rPr>
          <w:rFonts w:asciiTheme="minorHAnsi" w:hAnsiTheme="minorHAnsi" w:cstheme="minorHAnsi"/>
          <w:b/>
          <w:bCs/>
          <w:sz w:val="24"/>
          <w:szCs w:val="24"/>
        </w:rPr>
        <w:t xml:space="preserve">Ein regulärer Unterricht wird nicht stattfinden. Bitte schicken Sie Ihr Kind daher nicht einfach zur Schule. </w:t>
      </w:r>
      <w:r w:rsidR="009D2D10">
        <w:rPr>
          <w:rFonts w:asciiTheme="minorHAnsi" w:hAnsiTheme="minorHAnsi" w:cstheme="minorHAnsi"/>
          <w:sz w:val="24"/>
          <w:szCs w:val="24"/>
        </w:rPr>
        <w:t>Bis zum 29.04. soll dann ein Plan vorliegen, wie es ab dem 04. Mai weitergehen soll und ob ab dann eine schrittweise Öffnung der Schulen erfolgen wird.  Momentan heißt das</w:t>
      </w:r>
      <w:r w:rsidRPr="00C46E6E">
        <w:rPr>
          <w:rFonts w:asciiTheme="minorHAnsi" w:hAnsiTheme="minorHAnsi" w:cstheme="minorHAnsi"/>
          <w:sz w:val="24"/>
          <w:szCs w:val="24"/>
        </w:rPr>
        <w:t>: keine Leistungsmessungen und keine Benotung zur Wahrung von Bildungsgerechtigkeit und Vergleichbarkeit der Leistungen die Rückgabe von Klassenarbeiten/ benoteten L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eistungen ist weiter ausgesetzt, die </w:t>
      </w:r>
      <w:r w:rsidRPr="00C46E6E">
        <w:rPr>
          <w:rFonts w:asciiTheme="minorHAnsi" w:hAnsiTheme="minorHAnsi" w:cstheme="minorHAnsi"/>
          <w:sz w:val="24"/>
          <w:szCs w:val="24"/>
        </w:rPr>
        <w:t>Aufgabe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n werden über </w:t>
      </w:r>
      <w:proofErr w:type="spellStart"/>
      <w:r w:rsidR="00163362" w:rsidRPr="00F806A7">
        <w:rPr>
          <w:rFonts w:asciiTheme="minorHAnsi" w:hAnsiTheme="minorHAnsi" w:cstheme="minorHAnsi"/>
          <w:sz w:val="24"/>
          <w:szCs w:val="24"/>
        </w:rPr>
        <w:t>IServ</w:t>
      </w:r>
      <w:proofErr w:type="spellEnd"/>
      <w:r w:rsidR="00163362" w:rsidRPr="00F806A7">
        <w:rPr>
          <w:rFonts w:asciiTheme="minorHAnsi" w:hAnsiTheme="minorHAnsi" w:cstheme="minorHAnsi"/>
          <w:sz w:val="24"/>
          <w:szCs w:val="24"/>
        </w:rPr>
        <w:t xml:space="preserve"> gestellt </w:t>
      </w:r>
      <w:r w:rsidRPr="00C46E6E">
        <w:rPr>
          <w:rFonts w:asciiTheme="minorHAnsi" w:hAnsiTheme="minorHAnsi" w:cstheme="minorHAnsi"/>
          <w:sz w:val="24"/>
          <w:szCs w:val="24"/>
        </w:rPr>
        <w:t xml:space="preserve">und ggf. von den </w:t>
      </w:r>
      <w:proofErr w:type="spellStart"/>
      <w:r w:rsidRPr="00C46E6E">
        <w:rPr>
          <w:rFonts w:asciiTheme="minorHAnsi" w:hAnsiTheme="minorHAnsi" w:cstheme="minorHAnsi"/>
          <w:sz w:val="24"/>
          <w:szCs w:val="24"/>
        </w:rPr>
        <w:t>SuS</w:t>
      </w:r>
      <w:proofErr w:type="spellEnd"/>
      <w:r w:rsidRPr="00C46E6E">
        <w:rPr>
          <w:rFonts w:asciiTheme="minorHAnsi" w:hAnsiTheme="minorHAnsi" w:cstheme="minorHAnsi"/>
          <w:sz w:val="24"/>
          <w:szCs w:val="24"/>
        </w:rPr>
        <w:t xml:space="preserve"> hochgeladen (je nach Format), Rückmeldungen sollen individuell erfolgen und den Lernfortschritt unterstützen, aber nicht bewerten Der Schwerpunkt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der </w:t>
      </w:r>
      <w:r w:rsidRPr="00C46E6E">
        <w:rPr>
          <w:rFonts w:asciiTheme="minorHAnsi" w:hAnsiTheme="minorHAnsi" w:cstheme="minorHAnsi"/>
          <w:sz w:val="24"/>
          <w:szCs w:val="24"/>
        </w:rPr>
        <w:t>Aufgaben sollte vornehmlich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 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>auf den Kernfächern De, Ma, En sowie den 2. Fremdsprachen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 liegen</w:t>
      </w:r>
      <w:r w:rsidR="009D2D10">
        <w:rPr>
          <w:rFonts w:asciiTheme="minorHAnsi" w:hAnsiTheme="minorHAnsi" w:cstheme="minorHAnsi"/>
          <w:sz w:val="24"/>
          <w:szCs w:val="24"/>
        </w:rPr>
        <w:t>.</w:t>
      </w:r>
    </w:p>
    <w:p w14:paraId="7DABD703" w14:textId="2817578B" w:rsidR="009D2D10" w:rsidRDefault="009D2D10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</w:t>
      </w:r>
      <w:r w:rsidR="00E043D3">
        <w:rPr>
          <w:rFonts w:asciiTheme="minorHAnsi" w:hAnsiTheme="minorHAnsi" w:cstheme="minorHAnsi"/>
          <w:sz w:val="24"/>
          <w:szCs w:val="24"/>
        </w:rPr>
        <w:t>en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C46E6E" w:rsidRPr="00C46E6E">
        <w:rPr>
          <w:rFonts w:asciiTheme="minorHAnsi" w:hAnsiTheme="minorHAnsi" w:cstheme="minorHAnsi"/>
          <w:b/>
          <w:sz w:val="24"/>
          <w:szCs w:val="24"/>
        </w:rPr>
        <w:t>Klassenlehrkräften</w:t>
      </w:r>
      <w:r w:rsidR="00C46E6E" w:rsidRPr="00C46E6E">
        <w:rPr>
          <w:rFonts w:asciiTheme="minorHAnsi" w:hAnsiTheme="minorHAnsi" w:cstheme="minorHAnsi"/>
          <w:sz w:val="24"/>
          <w:szCs w:val="24"/>
        </w:rPr>
        <w:t xml:space="preserve"> kommt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I </w:t>
      </w:r>
      <w:r w:rsidR="00C46E6E" w:rsidRPr="00C46E6E">
        <w:rPr>
          <w:rFonts w:asciiTheme="minorHAnsi" w:hAnsiTheme="minorHAnsi" w:cstheme="minorHAnsi"/>
          <w:sz w:val="24"/>
          <w:szCs w:val="24"/>
        </w:rPr>
        <w:t>in dieser Zeit</w:t>
      </w:r>
      <w:r w:rsidR="00163362" w:rsidRPr="00F806A7">
        <w:rPr>
          <w:rFonts w:asciiTheme="minorHAnsi" w:hAnsiTheme="minorHAnsi" w:cstheme="minorHAnsi"/>
          <w:sz w:val="24"/>
          <w:szCs w:val="24"/>
        </w:rPr>
        <w:t>,</w:t>
      </w:r>
      <w:r w:rsidR="00C46E6E" w:rsidRPr="00C46E6E">
        <w:rPr>
          <w:rFonts w:asciiTheme="minorHAnsi" w:hAnsiTheme="minorHAnsi" w:cstheme="minorHAnsi"/>
          <w:sz w:val="24"/>
          <w:szCs w:val="24"/>
        </w:rPr>
        <w:t xml:space="preserve"> ebenso wie im „normalen“ </w:t>
      </w:r>
      <w:proofErr w:type="gramStart"/>
      <w:r w:rsidR="00C46E6E" w:rsidRPr="00C46E6E">
        <w:rPr>
          <w:rFonts w:asciiTheme="minorHAnsi" w:hAnsiTheme="minorHAnsi" w:cstheme="minorHAnsi"/>
          <w:sz w:val="24"/>
          <w:szCs w:val="24"/>
        </w:rPr>
        <w:t>Schulbetrieb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, </w:t>
      </w:r>
      <w:r w:rsidR="00C46E6E" w:rsidRPr="00C46E6E">
        <w:rPr>
          <w:rFonts w:asciiTheme="minorHAnsi" w:hAnsiTheme="minorHAnsi" w:cstheme="minorHAnsi"/>
          <w:sz w:val="24"/>
          <w:szCs w:val="24"/>
        </w:rPr>
        <w:t xml:space="preserve"> eine</w:t>
      </w:r>
      <w:proofErr w:type="gramEnd"/>
      <w:r w:rsidR="00C46E6E" w:rsidRPr="00C46E6E">
        <w:rPr>
          <w:rFonts w:asciiTheme="minorHAnsi" w:hAnsiTheme="minorHAnsi" w:cstheme="minorHAnsi"/>
          <w:sz w:val="24"/>
          <w:szCs w:val="24"/>
        </w:rPr>
        <w:t xml:space="preserve"> Schlüsselrolle als Kommunikations- und Ansprechpartnerin der Schülerinnen und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 Schüler zu. Daher</w:t>
      </w:r>
      <w:r>
        <w:rPr>
          <w:rFonts w:asciiTheme="minorHAnsi" w:hAnsiTheme="minorHAnsi" w:cstheme="minorHAnsi"/>
          <w:sz w:val="24"/>
          <w:szCs w:val="24"/>
        </w:rPr>
        <w:t xml:space="preserve"> werden die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 xml:space="preserve"> Klassenleitung</w:t>
      </w:r>
      <w:r>
        <w:rPr>
          <w:rFonts w:asciiTheme="minorHAnsi" w:hAnsiTheme="minorHAnsi" w:cstheme="minorHAnsi"/>
          <w:b/>
          <w:sz w:val="24"/>
          <w:szCs w:val="24"/>
        </w:rPr>
        <w:t>en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 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>der Klassenstufen 5 – 9 im Laufe der kommenden zwei Wochen (bis 30.04.)</w:t>
      </w:r>
      <w:r>
        <w:rPr>
          <w:rFonts w:asciiTheme="minorHAnsi" w:hAnsiTheme="minorHAnsi" w:cstheme="minorHAnsi"/>
          <w:b/>
          <w:sz w:val="24"/>
          <w:szCs w:val="24"/>
        </w:rPr>
        <w:t xml:space="preserve"> versuchen, i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 xml:space="preserve">hre Schüler*innen einmal telefonisch zu kontaktieren. </w:t>
      </w:r>
    </w:p>
    <w:p w14:paraId="44648873" w14:textId="77777777" w:rsidR="00F806A7" w:rsidRPr="00F806A7" w:rsidRDefault="009D2D10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Gedacht ist daran, dass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sich </w:t>
      </w:r>
      <w:r>
        <w:rPr>
          <w:rFonts w:asciiTheme="minorHAnsi" w:hAnsiTheme="minorHAnsi" w:cstheme="minorHAnsi"/>
          <w:sz w:val="24"/>
          <w:szCs w:val="24"/>
        </w:rPr>
        <w:t xml:space="preserve">die Lehrkräfte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mit </w:t>
      </w:r>
      <w:r>
        <w:rPr>
          <w:rFonts w:asciiTheme="minorHAnsi" w:hAnsiTheme="minorHAnsi" w:cstheme="minorHAnsi"/>
          <w:sz w:val="24"/>
          <w:szCs w:val="24"/>
        </w:rPr>
        <w:t xml:space="preserve">Ihren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Kindern darüber austauschen, wie diese mit dem Online-Lernen </w:t>
      </w:r>
      <w:proofErr w:type="spellStart"/>
      <w:proofErr w:type="gramStart"/>
      <w:r w:rsidR="00163362" w:rsidRPr="00F806A7">
        <w:rPr>
          <w:rFonts w:asciiTheme="minorHAnsi" w:hAnsiTheme="minorHAnsi" w:cstheme="minorHAnsi"/>
          <w:sz w:val="24"/>
          <w:szCs w:val="24"/>
        </w:rPr>
        <w:t>zurecht kommen</w:t>
      </w:r>
      <w:proofErr w:type="spellEnd"/>
      <w:proofErr w:type="gramEnd"/>
      <w:r w:rsidR="00163362" w:rsidRPr="00F806A7">
        <w:rPr>
          <w:rFonts w:asciiTheme="minorHAnsi" w:hAnsiTheme="minorHAnsi" w:cstheme="minorHAnsi"/>
          <w:sz w:val="24"/>
          <w:szCs w:val="24"/>
        </w:rPr>
        <w:t xml:space="preserve">, welche Schwierigkeiten </w:t>
      </w:r>
      <w:r>
        <w:rPr>
          <w:rFonts w:asciiTheme="minorHAnsi" w:hAnsiTheme="minorHAnsi" w:cstheme="minorHAnsi"/>
          <w:sz w:val="24"/>
          <w:szCs w:val="24"/>
        </w:rPr>
        <w:t xml:space="preserve">sich ergeben </w:t>
      </w:r>
      <w:r w:rsidR="00F806A7" w:rsidRPr="00F806A7">
        <w:rPr>
          <w:rFonts w:asciiTheme="minorHAnsi" w:hAnsiTheme="minorHAnsi" w:cstheme="minorHAnsi"/>
          <w:sz w:val="24"/>
          <w:szCs w:val="24"/>
        </w:rPr>
        <w:t xml:space="preserve">und </w:t>
      </w:r>
      <w:r>
        <w:rPr>
          <w:rFonts w:asciiTheme="minorHAnsi" w:hAnsiTheme="minorHAnsi" w:cstheme="minorHAnsi"/>
          <w:sz w:val="24"/>
          <w:szCs w:val="24"/>
        </w:rPr>
        <w:t xml:space="preserve">wie Ihre Kinder </w:t>
      </w:r>
      <w:r w:rsidR="00F806A7" w:rsidRPr="00C46E6E">
        <w:rPr>
          <w:rFonts w:asciiTheme="minorHAnsi" w:hAnsiTheme="minorHAnsi" w:cstheme="minorHAnsi"/>
          <w:sz w:val="24"/>
          <w:szCs w:val="24"/>
        </w:rPr>
        <w:t>mit der ungewöhnlichen Situation umgehen</w:t>
      </w:r>
      <w:r w:rsidR="00F806A7" w:rsidRPr="00F806A7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FD37D77" w14:textId="77777777" w:rsidR="00F806A7" w:rsidRDefault="009D2D10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Nach den Osterferien ist es ja so, </w:t>
      </w:r>
      <w:r w:rsidR="00F806A7" w:rsidRPr="00C46E6E">
        <w:rPr>
          <w:rFonts w:asciiTheme="minorHAnsi" w:hAnsiTheme="minorHAnsi" w:cstheme="minorHAnsi"/>
          <w:sz w:val="24"/>
          <w:szCs w:val="24"/>
        </w:rPr>
        <w:t xml:space="preserve">dass die Schule nach den Ferien </w:t>
      </w:r>
      <w:proofErr w:type="gramStart"/>
      <w:r w:rsidR="00F806A7" w:rsidRPr="00C46E6E">
        <w:rPr>
          <w:rFonts w:asciiTheme="minorHAnsi" w:hAnsiTheme="minorHAnsi" w:cstheme="minorHAnsi"/>
          <w:sz w:val="24"/>
          <w:szCs w:val="24"/>
        </w:rPr>
        <w:t>wieder beginnt</w:t>
      </w:r>
      <w:proofErr w:type="gramEnd"/>
      <w:r w:rsidR="00F806A7" w:rsidRPr="00C46E6E">
        <w:rPr>
          <w:rFonts w:asciiTheme="minorHAnsi" w:hAnsiTheme="minorHAnsi" w:cstheme="minorHAnsi"/>
          <w:sz w:val="24"/>
          <w:szCs w:val="24"/>
        </w:rPr>
        <w:t xml:space="preserve">, auch wenn es sich nicht so anfühlen mag… </w:t>
      </w:r>
      <w:r>
        <w:rPr>
          <w:rFonts w:asciiTheme="minorHAnsi" w:hAnsiTheme="minorHAnsi" w:cstheme="minorHAnsi"/>
          <w:sz w:val="24"/>
          <w:szCs w:val="24"/>
        </w:rPr>
        <w:t xml:space="preserve">Auch 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 xml:space="preserve">Frau </w:t>
      </w:r>
      <w:proofErr w:type="spellStart"/>
      <w:r w:rsidR="00163362" w:rsidRPr="00F806A7">
        <w:rPr>
          <w:rFonts w:asciiTheme="minorHAnsi" w:hAnsiTheme="minorHAnsi" w:cstheme="minorHAnsi"/>
          <w:b/>
          <w:sz w:val="24"/>
          <w:szCs w:val="24"/>
        </w:rPr>
        <w:t>Blazyka</w:t>
      </w:r>
      <w:proofErr w:type="spellEnd"/>
      <w:r w:rsidR="00163362" w:rsidRPr="00F806A7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163362" w:rsidRPr="00F806A7">
        <w:rPr>
          <w:rFonts w:asciiTheme="minorHAnsi" w:hAnsiTheme="minorHAnsi" w:cstheme="minorHAnsi"/>
          <w:sz w:val="24"/>
          <w:szCs w:val="24"/>
        </w:rPr>
        <w:t>ist für die Kinder unter Ihrer Diensthandynummer (</w:t>
      </w:r>
      <w:r w:rsidR="00163362" w:rsidRPr="00F806A7">
        <w:rPr>
          <w:rFonts w:asciiTheme="minorHAnsi" w:hAnsiTheme="minorHAnsi" w:cstheme="minorHAnsi"/>
          <w:b/>
          <w:sz w:val="24"/>
          <w:szCs w:val="24"/>
        </w:rPr>
        <w:t>0151-16302847)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 zu erreichen. Man kann </w:t>
      </w:r>
      <w:r w:rsidR="00451368">
        <w:rPr>
          <w:rFonts w:asciiTheme="minorHAnsi" w:hAnsiTheme="minorHAnsi" w:cstheme="minorHAnsi"/>
          <w:sz w:val="24"/>
          <w:szCs w:val="24"/>
        </w:rPr>
        <w:t xml:space="preserve">ihr </w:t>
      </w:r>
      <w:r w:rsidR="00163362" w:rsidRPr="00F806A7">
        <w:rPr>
          <w:rFonts w:asciiTheme="minorHAnsi" w:hAnsiTheme="minorHAnsi" w:cstheme="minorHAnsi"/>
          <w:sz w:val="24"/>
          <w:szCs w:val="24"/>
        </w:rPr>
        <w:t xml:space="preserve">auf die Mailbox sprechen und sie ruft </w:t>
      </w:r>
      <w:r w:rsidR="00163362" w:rsidRPr="00F806A7">
        <w:rPr>
          <w:rFonts w:asciiTheme="minorHAnsi" w:hAnsiTheme="minorHAnsi" w:cstheme="minorHAnsi"/>
          <w:sz w:val="24"/>
          <w:szCs w:val="24"/>
        </w:rPr>
        <w:lastRenderedPageBreak/>
        <w:t xml:space="preserve">dann schnellstmöglich zurück. </w:t>
      </w:r>
      <w:r>
        <w:rPr>
          <w:rFonts w:asciiTheme="minorHAnsi" w:hAnsiTheme="minorHAnsi" w:cstheme="minorHAnsi"/>
          <w:sz w:val="24"/>
          <w:szCs w:val="24"/>
        </w:rPr>
        <w:t xml:space="preserve">Ebenso können Sie bei Bedarf </w:t>
      </w:r>
      <w:r w:rsidR="00163362" w:rsidRPr="00F806A7">
        <w:rPr>
          <w:rFonts w:asciiTheme="minorHAnsi" w:hAnsiTheme="minorHAnsi" w:cstheme="minorHAnsi"/>
          <w:sz w:val="24"/>
          <w:szCs w:val="24"/>
        </w:rPr>
        <w:t>die Stufenleitungen Frau Gerdom und Frau Töllner (bis 30.04.) gern kontaktieren.</w:t>
      </w:r>
      <w:r w:rsidR="00C46E6E" w:rsidRPr="00C46E6E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F812854" w14:textId="77777777" w:rsidR="008916A0" w:rsidRPr="00F806A7" w:rsidRDefault="008916A0" w:rsidP="007E43BF">
      <w:pPr>
        <w:shd w:val="clear" w:color="auto" w:fill="FFFFFF"/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8F50026" w14:textId="56E5D048" w:rsidR="00F806A7" w:rsidRDefault="009D2D10" w:rsidP="007E43BF">
      <w:pPr>
        <w:shd w:val="clear" w:color="auto" w:fill="FFFFFF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In der Zeit vom 20.04. bis 30.04. ist wochentags eine Notbetreuung </w:t>
      </w:r>
      <w:r w:rsidR="008916A0">
        <w:rPr>
          <w:rFonts w:asciiTheme="minorHAnsi" w:hAnsiTheme="minorHAnsi" w:cstheme="minorHAnsi"/>
          <w:sz w:val="24"/>
          <w:szCs w:val="24"/>
        </w:rPr>
        <w:t xml:space="preserve">für die Klassenstufen 5 und 6 </w:t>
      </w:r>
      <w:r>
        <w:rPr>
          <w:rFonts w:asciiTheme="minorHAnsi" w:hAnsiTheme="minorHAnsi" w:cstheme="minorHAnsi"/>
          <w:sz w:val="24"/>
          <w:szCs w:val="24"/>
        </w:rPr>
        <w:t xml:space="preserve">vorgesehen, auch an den Prüfungstagen des Abiturs. Diese findet von 8 – 13 Uhr im Pavillon Raum P8 statt. </w:t>
      </w:r>
      <w:r w:rsidR="00E043D3">
        <w:rPr>
          <w:rFonts w:asciiTheme="minorHAnsi" w:hAnsiTheme="minorHAnsi" w:cstheme="minorHAnsi"/>
          <w:sz w:val="24"/>
          <w:szCs w:val="24"/>
        </w:rPr>
        <w:t xml:space="preserve"> Dieser verfügt über ein Waschbecken. Desinfektionsmittel werden wir ebenfalls vorhalten.  Ein Kontakt </w:t>
      </w:r>
      <w:proofErr w:type="gramStart"/>
      <w:r w:rsidR="00E043D3">
        <w:rPr>
          <w:rFonts w:asciiTheme="minorHAnsi" w:hAnsiTheme="minorHAnsi" w:cstheme="minorHAnsi"/>
          <w:sz w:val="24"/>
          <w:szCs w:val="24"/>
        </w:rPr>
        <w:t>mit den Abiturient</w:t>
      </w:r>
      <w:proofErr w:type="gramEnd"/>
      <w:r w:rsidR="00E043D3">
        <w:rPr>
          <w:rFonts w:asciiTheme="minorHAnsi" w:hAnsiTheme="minorHAnsi" w:cstheme="minorHAnsi"/>
          <w:sz w:val="24"/>
          <w:szCs w:val="24"/>
        </w:rPr>
        <w:t xml:space="preserve">*innen an den Prüfungstagen ist ausgeschlossen. </w:t>
      </w:r>
      <w:r>
        <w:rPr>
          <w:rFonts w:asciiTheme="minorHAnsi" w:hAnsiTheme="minorHAnsi" w:cstheme="minorHAnsi"/>
          <w:sz w:val="24"/>
          <w:szCs w:val="24"/>
        </w:rPr>
        <w:t xml:space="preserve">Eine Notbetreuung kann nur für </w:t>
      </w:r>
      <w:r w:rsidR="007A42E7">
        <w:rPr>
          <w:rFonts w:asciiTheme="minorHAnsi" w:hAnsiTheme="minorHAnsi" w:cstheme="minorHAnsi"/>
          <w:sz w:val="24"/>
          <w:szCs w:val="24"/>
        </w:rPr>
        <w:t xml:space="preserve">Kinder von </w:t>
      </w:r>
      <w:r>
        <w:rPr>
          <w:rFonts w:asciiTheme="minorHAnsi" w:hAnsiTheme="minorHAnsi" w:cstheme="minorHAnsi"/>
          <w:sz w:val="24"/>
          <w:szCs w:val="24"/>
        </w:rPr>
        <w:t xml:space="preserve">Eltern mit den </w:t>
      </w:r>
      <w:r w:rsidR="00747687">
        <w:rPr>
          <w:rFonts w:asciiTheme="minorHAnsi" w:hAnsiTheme="minorHAnsi" w:cstheme="minorHAnsi"/>
          <w:sz w:val="24"/>
          <w:szCs w:val="24"/>
        </w:rPr>
        <w:t xml:space="preserve">jeweils gültigen Bedingungen </w:t>
      </w:r>
      <w:r>
        <w:rPr>
          <w:rFonts w:asciiTheme="minorHAnsi" w:hAnsiTheme="minorHAnsi" w:cstheme="minorHAnsi"/>
          <w:sz w:val="24"/>
          <w:szCs w:val="24"/>
        </w:rPr>
        <w:t>des Ministeriums</w:t>
      </w:r>
      <w:r w:rsidR="008916A0">
        <w:rPr>
          <w:rFonts w:asciiTheme="minorHAnsi" w:hAnsiTheme="minorHAnsi" w:cstheme="minorHAnsi"/>
          <w:sz w:val="24"/>
          <w:szCs w:val="24"/>
        </w:rPr>
        <w:t xml:space="preserve"> erfolgen. </w:t>
      </w:r>
      <w:r w:rsidR="00747687">
        <w:rPr>
          <w:rFonts w:asciiTheme="minorHAnsi" w:hAnsiTheme="minorHAnsi" w:cstheme="minorHAnsi"/>
          <w:sz w:val="24"/>
          <w:szCs w:val="24"/>
        </w:rPr>
        <w:t xml:space="preserve">Sollten Sie Fragen haben, ob für Ihr </w:t>
      </w:r>
      <w:r w:rsidR="007A42E7">
        <w:rPr>
          <w:rFonts w:asciiTheme="minorHAnsi" w:hAnsiTheme="minorHAnsi" w:cstheme="minorHAnsi"/>
          <w:sz w:val="24"/>
          <w:szCs w:val="24"/>
        </w:rPr>
        <w:t>K</w:t>
      </w:r>
      <w:r w:rsidR="00747687">
        <w:rPr>
          <w:rFonts w:asciiTheme="minorHAnsi" w:hAnsiTheme="minorHAnsi" w:cstheme="minorHAnsi"/>
          <w:sz w:val="24"/>
          <w:szCs w:val="24"/>
        </w:rPr>
        <w:t>ind eine Notbetreuung in Frage kommt, melden Sie sich bitte unter der folgenden E-Mail-Adresse.</w:t>
      </w:r>
    </w:p>
    <w:p w14:paraId="5A137F47" w14:textId="77777777" w:rsidR="00932489" w:rsidRDefault="00932489" w:rsidP="00163362">
      <w:pPr>
        <w:shd w:val="clear" w:color="auto" w:fill="FFFFFF"/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14:paraId="3906BFF4" w14:textId="011A9F8E" w:rsidR="008916A0" w:rsidRDefault="00747687" w:rsidP="00163362">
      <w:pPr>
        <w:shd w:val="clear" w:color="auto" w:fill="FFFFFF"/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Bei Bedarf </w:t>
      </w:r>
      <w:r w:rsidR="008916A0">
        <w:rPr>
          <w:rFonts w:asciiTheme="minorHAnsi" w:hAnsiTheme="minorHAnsi" w:cstheme="minorHAnsi"/>
          <w:sz w:val="24"/>
          <w:szCs w:val="24"/>
        </w:rPr>
        <w:t xml:space="preserve">melden Sie sich </w:t>
      </w:r>
      <w:r>
        <w:rPr>
          <w:rFonts w:asciiTheme="minorHAnsi" w:hAnsiTheme="minorHAnsi" w:cstheme="minorHAnsi"/>
          <w:sz w:val="24"/>
          <w:szCs w:val="24"/>
        </w:rPr>
        <w:t xml:space="preserve">bitte </w:t>
      </w:r>
      <w:r w:rsidR="008916A0">
        <w:rPr>
          <w:rFonts w:asciiTheme="minorHAnsi" w:hAnsiTheme="minorHAnsi" w:cstheme="minorHAnsi"/>
          <w:sz w:val="24"/>
          <w:szCs w:val="24"/>
        </w:rPr>
        <w:t xml:space="preserve">unbedingt </w:t>
      </w:r>
      <w:r w:rsidR="008916A0">
        <w:rPr>
          <w:rFonts w:asciiTheme="minorHAnsi" w:hAnsiTheme="minorHAnsi" w:cstheme="minorHAnsi"/>
          <w:b/>
          <w:sz w:val="24"/>
          <w:szCs w:val="24"/>
        </w:rPr>
        <w:t xml:space="preserve">am </w:t>
      </w:r>
      <w:r>
        <w:rPr>
          <w:rFonts w:asciiTheme="minorHAnsi" w:hAnsiTheme="minorHAnsi" w:cstheme="minorHAnsi"/>
          <w:b/>
          <w:sz w:val="24"/>
          <w:szCs w:val="24"/>
        </w:rPr>
        <w:t xml:space="preserve">jeweiligen </w:t>
      </w:r>
      <w:r w:rsidR="008916A0">
        <w:rPr>
          <w:rFonts w:asciiTheme="minorHAnsi" w:hAnsiTheme="minorHAnsi" w:cstheme="minorHAnsi"/>
          <w:b/>
          <w:sz w:val="24"/>
          <w:szCs w:val="24"/>
        </w:rPr>
        <w:t>Vortag bis 16 Uhr unter</w:t>
      </w:r>
    </w:p>
    <w:p w14:paraId="52FEC277" w14:textId="77777777" w:rsidR="008916A0" w:rsidRDefault="008916A0" w:rsidP="00163362">
      <w:pPr>
        <w:shd w:val="clear" w:color="auto" w:fill="FFFFFF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hyperlink r:id="rId8" w:history="1">
        <w:r w:rsidRPr="00043DB4">
          <w:rPr>
            <w:rStyle w:val="Hyperlink"/>
            <w:rFonts w:asciiTheme="minorHAnsi" w:hAnsiTheme="minorHAnsi" w:cstheme="minorHAnsi"/>
            <w:sz w:val="24"/>
            <w:szCs w:val="24"/>
          </w:rPr>
          <w:t>malte.schulz@kks-kiel.de</w:t>
        </w:r>
      </w:hyperlink>
    </w:p>
    <w:p w14:paraId="12772C5F" w14:textId="77777777" w:rsidR="008916A0" w:rsidRPr="008916A0" w:rsidRDefault="008916A0" w:rsidP="00163362">
      <w:pPr>
        <w:shd w:val="clear" w:color="auto" w:fill="FFFFFF"/>
        <w:spacing w:line="360" w:lineRule="auto"/>
        <w:rPr>
          <w:rFonts w:ascii="Arial" w:hAnsi="Arial" w:cs="Arial"/>
          <w:sz w:val="21"/>
          <w:szCs w:val="21"/>
        </w:rPr>
      </w:pPr>
    </w:p>
    <w:p w14:paraId="00EDE386" w14:textId="77777777" w:rsidR="005867E7" w:rsidRDefault="00F806A7" w:rsidP="00F806A7">
      <w:pPr>
        <w:shd w:val="clear" w:color="auto" w:fill="FFFFFF"/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Ich wünsche Ihnen und Ihren Familien alles Gute </w:t>
      </w:r>
      <w:proofErr w:type="gramStart"/>
      <w:r>
        <w:rPr>
          <w:rFonts w:ascii="Arial" w:hAnsi="Arial" w:cs="Arial"/>
          <w:sz w:val="21"/>
          <w:szCs w:val="21"/>
        </w:rPr>
        <w:t>und  bleiben</w:t>
      </w:r>
      <w:proofErr w:type="gramEnd"/>
      <w:r>
        <w:rPr>
          <w:rFonts w:ascii="Arial" w:hAnsi="Arial" w:cs="Arial"/>
          <w:sz w:val="21"/>
          <w:szCs w:val="21"/>
        </w:rPr>
        <w:t xml:space="preserve"> Sie</w:t>
      </w:r>
      <w:r w:rsidR="00C46E6E" w:rsidRPr="00C46E6E">
        <w:rPr>
          <w:rFonts w:ascii="Arial" w:hAnsi="Arial" w:cs="Arial"/>
          <w:sz w:val="21"/>
          <w:szCs w:val="21"/>
        </w:rPr>
        <w:t xml:space="preserve"> gesund! </w:t>
      </w:r>
    </w:p>
    <w:p w14:paraId="413E4932" w14:textId="77777777" w:rsidR="00EE0659" w:rsidRPr="00F806A7" w:rsidRDefault="00EE0659" w:rsidP="00F806A7">
      <w:pPr>
        <w:shd w:val="clear" w:color="auto" w:fill="FFFFFF"/>
        <w:spacing w:line="360" w:lineRule="auto"/>
        <w:rPr>
          <w:rFonts w:ascii="Arial" w:hAnsi="Arial" w:cs="Arial"/>
          <w:sz w:val="21"/>
          <w:szCs w:val="21"/>
        </w:rPr>
      </w:pPr>
    </w:p>
    <w:p w14:paraId="0D8AE1E1" w14:textId="77777777" w:rsidR="005867E7" w:rsidRPr="00F806A7" w:rsidRDefault="005867E7" w:rsidP="005867E7">
      <w:pPr>
        <w:tabs>
          <w:tab w:val="left" w:pos="3630"/>
        </w:tabs>
        <w:rPr>
          <w:rFonts w:asciiTheme="minorHAnsi" w:hAnsiTheme="minorHAnsi" w:cstheme="minorHAnsi"/>
          <w:sz w:val="24"/>
          <w:szCs w:val="24"/>
        </w:rPr>
      </w:pPr>
      <w:r w:rsidRPr="00F806A7">
        <w:rPr>
          <w:rFonts w:asciiTheme="minorHAnsi" w:hAnsiTheme="minorHAnsi" w:cstheme="minorHAnsi"/>
          <w:sz w:val="24"/>
          <w:szCs w:val="24"/>
        </w:rPr>
        <w:t>Mit herzliche</w:t>
      </w:r>
      <w:r w:rsidR="00F806A7" w:rsidRPr="00F806A7">
        <w:rPr>
          <w:rFonts w:asciiTheme="minorHAnsi" w:hAnsiTheme="minorHAnsi" w:cstheme="minorHAnsi"/>
          <w:sz w:val="24"/>
          <w:szCs w:val="24"/>
        </w:rPr>
        <w:t>n</w:t>
      </w:r>
      <w:r w:rsidRPr="00F806A7">
        <w:rPr>
          <w:rFonts w:asciiTheme="minorHAnsi" w:hAnsiTheme="minorHAnsi" w:cstheme="minorHAnsi"/>
          <w:sz w:val="24"/>
          <w:szCs w:val="24"/>
        </w:rPr>
        <w:t xml:space="preserve"> Grüßen</w:t>
      </w:r>
      <w:r w:rsidRPr="00F806A7">
        <w:rPr>
          <w:rFonts w:asciiTheme="minorHAnsi" w:hAnsiTheme="minorHAnsi" w:cstheme="minorHAnsi"/>
          <w:sz w:val="24"/>
          <w:szCs w:val="24"/>
        </w:rPr>
        <w:tab/>
      </w:r>
    </w:p>
    <w:p w14:paraId="24082418" w14:textId="77777777" w:rsidR="0086684A" w:rsidRPr="00464B7B" w:rsidRDefault="005867E7" w:rsidP="00D2172F">
      <w:pPr>
        <w:rPr>
          <w:b/>
          <w:sz w:val="28"/>
          <w:szCs w:val="28"/>
        </w:rPr>
      </w:pPr>
      <w:r w:rsidRPr="005867E7">
        <w:rPr>
          <w:noProof/>
        </w:rPr>
        <w:drawing>
          <wp:inline distT="0" distB="0" distL="0" distR="0" wp14:anchorId="675D7EC3" wp14:editId="08D4FB13">
            <wp:extent cx="1447800" cy="575061"/>
            <wp:effectExtent l="0" t="0" r="0" b="0"/>
            <wp:docPr id="2" name="Grafik 2" descr="U:\Unterschri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Unterschrif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154" cy="582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684A" w:rsidRPr="00464B7B" w:rsidSect="00583E0F">
      <w:headerReference w:type="default" r:id="rId10"/>
      <w:footerReference w:type="default" r:id="rId11"/>
      <w:pgSz w:w="11906" w:h="16838"/>
      <w:pgMar w:top="567" w:right="1418" w:bottom="720" w:left="1418" w:header="357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EFDB9" w14:textId="77777777" w:rsidR="001F1DB3" w:rsidRDefault="001F1DB3">
      <w:r>
        <w:separator/>
      </w:r>
    </w:p>
  </w:endnote>
  <w:endnote w:type="continuationSeparator" w:id="0">
    <w:p w14:paraId="7A82793B" w14:textId="77777777" w:rsidR="001F1DB3" w:rsidRDefault="001F1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52684" w14:textId="77777777" w:rsidR="00583E0F" w:rsidRPr="0068195F" w:rsidRDefault="00583E0F" w:rsidP="00583E0F">
    <w:pPr>
      <w:jc w:val="center"/>
      <w:rPr>
        <w:rFonts w:ascii="Arial" w:hAnsi="Arial" w:cs="Arial"/>
        <w:sz w:val="16"/>
        <w:szCs w:val="16"/>
      </w:rPr>
    </w:pPr>
    <w:r w:rsidRPr="0068195F">
      <w:rPr>
        <w:rFonts w:ascii="Arial" w:hAnsi="Arial" w:cs="Arial"/>
        <w:sz w:val="16"/>
        <w:szCs w:val="16"/>
      </w:rPr>
      <w:t>_________</w:t>
    </w:r>
    <w:r w:rsidR="00D174FD">
      <w:rPr>
        <w:rFonts w:ascii="Arial" w:hAnsi="Arial" w:cs="Arial"/>
        <w:sz w:val="16"/>
        <w:szCs w:val="16"/>
      </w:rPr>
      <w:t>_______</w:t>
    </w:r>
    <w:r w:rsidRPr="0068195F">
      <w:rPr>
        <w:rFonts w:ascii="Arial" w:hAnsi="Arial" w:cs="Arial"/>
        <w:sz w:val="16"/>
        <w:szCs w:val="16"/>
      </w:rPr>
      <w:t>_____________________</w:t>
    </w:r>
    <w:r>
      <w:rPr>
        <w:rFonts w:ascii="Arial" w:hAnsi="Arial" w:cs="Arial"/>
        <w:sz w:val="16"/>
        <w:szCs w:val="16"/>
      </w:rPr>
      <w:t>___</w:t>
    </w:r>
    <w:r w:rsidR="00BD2CC0">
      <w:rPr>
        <w:rFonts w:ascii="Arial" w:hAnsi="Arial" w:cs="Arial"/>
        <w:sz w:val="16"/>
        <w:szCs w:val="16"/>
      </w:rPr>
      <w:t>_</w:t>
    </w:r>
    <w:r>
      <w:rPr>
        <w:rFonts w:ascii="Arial" w:hAnsi="Arial" w:cs="Arial"/>
        <w:sz w:val="16"/>
        <w:szCs w:val="16"/>
      </w:rPr>
      <w:t>____________</w:t>
    </w:r>
    <w:r w:rsidRPr="0068195F">
      <w:rPr>
        <w:rFonts w:ascii="Arial" w:hAnsi="Arial" w:cs="Arial"/>
        <w:sz w:val="16"/>
        <w:szCs w:val="16"/>
      </w:rPr>
      <w:t>________________________________</w:t>
    </w:r>
  </w:p>
  <w:p w14:paraId="3AA3509F" w14:textId="77777777" w:rsidR="00583E0F" w:rsidRPr="0068195F" w:rsidRDefault="00583E0F" w:rsidP="00583E0F">
    <w:pPr>
      <w:jc w:val="center"/>
      <w:rPr>
        <w:rFonts w:ascii="Arial" w:hAnsi="Arial" w:cs="Arial"/>
        <w:sz w:val="8"/>
        <w:szCs w:val="8"/>
      </w:rPr>
    </w:pPr>
  </w:p>
  <w:p w14:paraId="2658C638" w14:textId="77777777" w:rsidR="00583E0F" w:rsidRPr="0068195F" w:rsidRDefault="00583E0F" w:rsidP="00583E0F">
    <w:pPr>
      <w:jc w:val="center"/>
      <w:rPr>
        <w:rFonts w:ascii="Arial" w:hAnsi="Arial" w:cs="Arial"/>
        <w:sz w:val="18"/>
      </w:rPr>
    </w:pPr>
    <w:r w:rsidRPr="0068195F">
      <w:rPr>
        <w:rFonts w:ascii="Arial" w:hAnsi="Arial" w:cs="Arial"/>
        <w:sz w:val="18"/>
      </w:rPr>
      <w:t>Käthe-Kollwitz-</w:t>
    </w:r>
    <w:proofErr w:type="gramStart"/>
    <w:r w:rsidRPr="0068195F">
      <w:rPr>
        <w:rFonts w:ascii="Arial" w:hAnsi="Arial" w:cs="Arial"/>
        <w:sz w:val="18"/>
      </w:rPr>
      <w:t>Schule  Paul</w:t>
    </w:r>
    <w:proofErr w:type="gramEnd"/>
    <w:r w:rsidRPr="0068195F">
      <w:rPr>
        <w:rFonts w:ascii="Arial" w:hAnsi="Arial" w:cs="Arial"/>
        <w:sz w:val="18"/>
      </w:rPr>
      <w:t>-Fleming-Str.1  24114 Kiel  Tel. / Fax 0431/</w:t>
    </w:r>
    <w:r w:rsidR="00F45114">
      <w:rPr>
        <w:rFonts w:ascii="Arial" w:hAnsi="Arial" w:cs="Arial"/>
        <w:sz w:val="18"/>
      </w:rPr>
      <w:t>260 439 0</w:t>
    </w:r>
    <w:r w:rsidRPr="0068195F">
      <w:rPr>
        <w:rFonts w:ascii="Arial" w:hAnsi="Arial" w:cs="Arial"/>
        <w:sz w:val="18"/>
      </w:rPr>
      <w:t xml:space="preserve"> / </w:t>
    </w:r>
    <w:r w:rsidR="00F45114">
      <w:rPr>
        <w:rFonts w:ascii="Arial" w:hAnsi="Arial" w:cs="Arial"/>
        <w:sz w:val="18"/>
      </w:rPr>
      <w:t>260 439 39</w:t>
    </w:r>
  </w:p>
  <w:p w14:paraId="36B91FBF" w14:textId="77777777" w:rsidR="00583E0F" w:rsidRPr="008A2015" w:rsidRDefault="001F1DB3" w:rsidP="00583E0F">
    <w:pPr>
      <w:jc w:val="center"/>
      <w:rPr>
        <w:rFonts w:ascii="Arial" w:hAnsi="Arial" w:cs="Arial"/>
        <w:sz w:val="18"/>
        <w:szCs w:val="18"/>
      </w:rPr>
    </w:pPr>
    <w:hyperlink r:id="rId1" w:history="1">
      <w:r w:rsidR="00583E0F" w:rsidRPr="0068195F">
        <w:rPr>
          <w:rStyle w:val="Hyperlink"/>
          <w:rFonts w:ascii="Arial" w:hAnsi="Arial" w:cs="Arial"/>
          <w:color w:val="auto"/>
          <w:sz w:val="18"/>
          <w:szCs w:val="18"/>
          <w:lang w:val="it-IT"/>
        </w:rPr>
        <w:t>www.kaethe-kollwitz-schule.de</w:t>
      </w:r>
    </w:hyperlink>
    <w:r w:rsidR="00583E0F" w:rsidRPr="0068195F">
      <w:rPr>
        <w:rFonts w:ascii="Arial" w:hAnsi="Arial" w:cs="Arial"/>
        <w:sz w:val="18"/>
        <w:szCs w:val="18"/>
        <w:lang w:val="it-IT"/>
      </w:rPr>
      <w:t xml:space="preserve">     </w:t>
    </w:r>
    <w:r w:rsidR="00BD2CC0">
      <w:rPr>
        <w:rFonts w:ascii="Arial" w:hAnsi="Arial" w:cs="Arial"/>
        <w:sz w:val="18"/>
        <w:szCs w:val="18"/>
        <w:lang w:val="it-IT"/>
      </w:rPr>
      <w:t xml:space="preserve">    </w:t>
    </w:r>
    <w:r w:rsidR="00583E0F" w:rsidRPr="0068195F">
      <w:rPr>
        <w:rFonts w:ascii="Arial" w:hAnsi="Arial" w:cs="Arial"/>
        <w:sz w:val="18"/>
        <w:szCs w:val="18"/>
        <w:lang w:val="it-IT"/>
      </w:rPr>
      <w:t xml:space="preserve">         e-mail: </w:t>
    </w:r>
    <w:hyperlink r:id="rId2" w:history="1">
      <w:r w:rsidR="00C679C4" w:rsidRPr="00A327BE">
        <w:rPr>
          <w:rStyle w:val="Hyperlink"/>
          <w:rFonts w:ascii="Arial" w:hAnsi="Arial" w:cs="Arial"/>
          <w:sz w:val="18"/>
          <w:szCs w:val="18"/>
          <w:lang w:val="it-IT"/>
        </w:rPr>
        <w:t>kaethe-kollwitz-schule.kiel@schule.landsh.de</w:t>
      </w:r>
    </w:hyperlink>
  </w:p>
  <w:p w14:paraId="7703AE36" w14:textId="77777777" w:rsidR="00583E0F" w:rsidRDefault="00583E0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D51AB9" w14:textId="77777777" w:rsidR="001F1DB3" w:rsidRDefault="001F1DB3">
      <w:r>
        <w:separator/>
      </w:r>
    </w:p>
  </w:footnote>
  <w:footnote w:type="continuationSeparator" w:id="0">
    <w:p w14:paraId="7B4D66A3" w14:textId="77777777" w:rsidR="001F1DB3" w:rsidRDefault="001F1D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06BE97" w14:textId="77777777" w:rsidR="00D839DB" w:rsidRDefault="00D839DB"/>
  <w:p w14:paraId="68CA6FD5" w14:textId="77777777" w:rsidR="00D839DB" w:rsidRDefault="00D839DB"/>
  <w:tbl>
    <w:tblPr>
      <w:tblW w:w="0" w:type="auto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40"/>
      <w:gridCol w:w="1580"/>
      <w:gridCol w:w="1240"/>
    </w:tblGrid>
    <w:tr w:rsidR="00583E0F" w:rsidRPr="00BA160D" w14:paraId="7351B3FE" w14:textId="77777777">
      <w:trPr>
        <w:jc w:val="center"/>
      </w:trPr>
      <w:tc>
        <w:tcPr>
          <w:tcW w:w="1240" w:type="dxa"/>
          <w:vAlign w:val="center"/>
        </w:tcPr>
        <w:p w14:paraId="39313B6F" w14:textId="77777777" w:rsidR="00583E0F" w:rsidRPr="00BA160D" w:rsidRDefault="00583E0F" w:rsidP="00467A86">
          <w:pPr>
            <w:rPr>
              <w:rFonts w:ascii="Arial" w:hAnsi="Arial" w:cs="Arial"/>
              <w:b/>
              <w:sz w:val="24"/>
              <w:szCs w:val="24"/>
            </w:rPr>
          </w:pPr>
        </w:p>
      </w:tc>
      <w:tc>
        <w:tcPr>
          <w:tcW w:w="1576" w:type="dxa"/>
          <w:vAlign w:val="center"/>
        </w:tcPr>
        <w:p w14:paraId="30C1F13C" w14:textId="77777777" w:rsidR="00583E0F" w:rsidRPr="00BA160D" w:rsidRDefault="004D4C68" w:rsidP="00467A86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BA160D">
            <w:rPr>
              <w:rFonts w:ascii="Arial" w:hAnsi="Arial" w:cs="Arial"/>
              <w:noProof/>
              <w:sz w:val="32"/>
              <w:szCs w:val="32"/>
            </w:rPr>
            <w:drawing>
              <wp:inline distT="0" distB="0" distL="0" distR="0" wp14:anchorId="075F82B1" wp14:editId="762567EF">
                <wp:extent cx="914400" cy="914400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40" w:type="dxa"/>
          <w:vAlign w:val="center"/>
        </w:tcPr>
        <w:p w14:paraId="1B505175" w14:textId="77777777" w:rsidR="00583E0F" w:rsidRPr="00BA160D" w:rsidRDefault="00583E0F" w:rsidP="00467A86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</w:p>
      </w:tc>
    </w:tr>
    <w:tr w:rsidR="00583E0F" w:rsidRPr="000F5FEF" w14:paraId="027E55C1" w14:textId="77777777">
      <w:trPr>
        <w:jc w:val="center"/>
      </w:trPr>
      <w:tc>
        <w:tcPr>
          <w:tcW w:w="4056" w:type="dxa"/>
          <w:gridSpan w:val="3"/>
          <w:vAlign w:val="center"/>
        </w:tcPr>
        <w:p w14:paraId="207303D9" w14:textId="77777777" w:rsidR="00583E0F" w:rsidRDefault="00583E0F" w:rsidP="00467A86">
          <w:pPr>
            <w:jc w:val="center"/>
            <w:rPr>
              <w:rFonts w:ascii="Arial" w:hAnsi="Arial" w:cs="Arial"/>
              <w:b/>
              <w:sz w:val="8"/>
              <w:szCs w:val="8"/>
            </w:rPr>
          </w:pPr>
        </w:p>
        <w:p w14:paraId="776756F3" w14:textId="77777777" w:rsidR="00583E0F" w:rsidRPr="000F5FEF" w:rsidRDefault="00583E0F" w:rsidP="00467A86">
          <w:pPr>
            <w:jc w:val="center"/>
            <w:rPr>
              <w:rFonts w:ascii="Arial" w:hAnsi="Arial" w:cs="Arial"/>
              <w:b/>
              <w:sz w:val="8"/>
              <w:szCs w:val="8"/>
            </w:rPr>
          </w:pPr>
        </w:p>
        <w:p w14:paraId="527F8E2E" w14:textId="77777777" w:rsidR="00583E0F" w:rsidRPr="000F5FEF" w:rsidRDefault="00583E0F" w:rsidP="00467A86">
          <w:pPr>
            <w:jc w:val="center"/>
            <w:rPr>
              <w:rFonts w:ascii="Arial" w:hAnsi="Arial" w:cs="Arial"/>
              <w:b/>
              <w:sz w:val="26"/>
              <w:szCs w:val="26"/>
            </w:rPr>
          </w:pPr>
          <w:r w:rsidRPr="000F5FEF">
            <w:rPr>
              <w:rFonts w:ascii="Arial" w:hAnsi="Arial" w:cs="Arial"/>
              <w:b/>
              <w:sz w:val="26"/>
              <w:szCs w:val="26"/>
            </w:rPr>
            <w:t>KÄTHE - KOLLWITZ - SCHULE</w:t>
          </w:r>
        </w:p>
      </w:tc>
    </w:tr>
    <w:tr w:rsidR="00583E0F" w:rsidRPr="008D2DB1" w14:paraId="4A0AA6D5" w14:textId="77777777">
      <w:trPr>
        <w:jc w:val="center"/>
      </w:trPr>
      <w:tc>
        <w:tcPr>
          <w:tcW w:w="4056" w:type="dxa"/>
          <w:gridSpan w:val="3"/>
          <w:vAlign w:val="center"/>
        </w:tcPr>
        <w:p w14:paraId="43AC74D3" w14:textId="77777777" w:rsidR="00583E0F" w:rsidRPr="008D2DB1" w:rsidRDefault="00583E0F" w:rsidP="00467A86">
          <w:pPr>
            <w:jc w:val="center"/>
            <w:rPr>
              <w:rFonts w:ascii="Arial" w:hAnsi="Arial" w:cs="Arial"/>
              <w:b/>
              <w:spacing w:val="-3"/>
            </w:rPr>
          </w:pPr>
          <w:r w:rsidRPr="00BC0485">
            <w:rPr>
              <w:rFonts w:ascii="Arial" w:hAnsi="Arial" w:cs="Arial"/>
              <w:b/>
              <w:spacing w:val="-3"/>
            </w:rPr>
            <w:t>Gy</w:t>
          </w:r>
          <w:r>
            <w:rPr>
              <w:rFonts w:ascii="Arial" w:hAnsi="Arial" w:cs="Arial"/>
              <w:b/>
              <w:spacing w:val="-3"/>
            </w:rPr>
            <w:t xml:space="preserve">mnasium  </w:t>
          </w:r>
          <w:r w:rsidRPr="00BA160D">
            <w:rPr>
              <w:rFonts w:ascii="Arial" w:hAnsi="Arial" w:cs="Arial"/>
              <w:b/>
            </w:rPr>
            <w:t xml:space="preserve">der Landeshauptstadt </w:t>
          </w:r>
          <w:r>
            <w:rPr>
              <w:rFonts w:ascii="Arial" w:hAnsi="Arial" w:cs="Arial"/>
              <w:b/>
            </w:rPr>
            <w:t xml:space="preserve"> </w:t>
          </w:r>
          <w:r w:rsidRPr="00BA160D">
            <w:rPr>
              <w:rFonts w:ascii="Arial" w:hAnsi="Arial" w:cs="Arial"/>
              <w:b/>
            </w:rPr>
            <w:t>Kiel</w:t>
          </w:r>
        </w:p>
      </w:tc>
    </w:tr>
    <w:tr w:rsidR="00583E0F" w:rsidRPr="00537455" w14:paraId="7DED0ACF" w14:textId="77777777">
      <w:trPr>
        <w:jc w:val="center"/>
      </w:trPr>
      <w:tc>
        <w:tcPr>
          <w:tcW w:w="4056" w:type="dxa"/>
          <w:gridSpan w:val="3"/>
          <w:vAlign w:val="center"/>
        </w:tcPr>
        <w:p w14:paraId="15AF249B" w14:textId="77777777" w:rsidR="00583E0F" w:rsidRPr="00BA160D" w:rsidRDefault="00583E0F" w:rsidP="00467A86">
          <w:pPr>
            <w:jc w:val="center"/>
            <w:rPr>
              <w:rFonts w:ascii="Arial" w:hAnsi="Arial" w:cs="Arial"/>
              <w:b/>
              <w:sz w:val="8"/>
              <w:szCs w:val="8"/>
            </w:rPr>
          </w:pPr>
        </w:p>
        <w:p w14:paraId="7B1BFF02" w14:textId="77777777" w:rsidR="00583E0F" w:rsidRDefault="00CA69CF" w:rsidP="00467A86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Der Schulleiter</w:t>
          </w:r>
        </w:p>
        <w:p w14:paraId="7C12F279" w14:textId="77777777" w:rsidR="00583E0F" w:rsidRPr="00537455" w:rsidRDefault="00583E0F" w:rsidP="00467A86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537455">
            <w:rPr>
              <w:rFonts w:ascii="Arial" w:hAnsi="Arial" w:cs="Arial"/>
              <w:sz w:val="16"/>
              <w:szCs w:val="16"/>
            </w:rPr>
            <w:t>__________________________________________</w:t>
          </w:r>
        </w:p>
      </w:tc>
    </w:tr>
  </w:tbl>
  <w:p w14:paraId="09C494F9" w14:textId="77777777" w:rsidR="00583E0F" w:rsidRDefault="00583E0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5C6039"/>
    <w:multiLevelType w:val="hybridMultilevel"/>
    <w:tmpl w:val="0B7857EA"/>
    <w:lvl w:ilvl="0" w:tplc="EC306B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33E49"/>
    <w:multiLevelType w:val="hybridMultilevel"/>
    <w:tmpl w:val="739CC1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A365E2"/>
    <w:multiLevelType w:val="hybridMultilevel"/>
    <w:tmpl w:val="A78087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D7958"/>
    <w:multiLevelType w:val="hybridMultilevel"/>
    <w:tmpl w:val="655869AC"/>
    <w:lvl w:ilvl="0" w:tplc="08DC2164">
      <w:start w:val="7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93A26D3"/>
    <w:multiLevelType w:val="hybridMultilevel"/>
    <w:tmpl w:val="5AFA7B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54870"/>
    <w:multiLevelType w:val="hybridMultilevel"/>
    <w:tmpl w:val="BC70C3B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8E87513"/>
    <w:multiLevelType w:val="hybridMultilevel"/>
    <w:tmpl w:val="C1902EC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A772B69"/>
    <w:multiLevelType w:val="hybridMultilevel"/>
    <w:tmpl w:val="92E86BB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52A0F2E"/>
    <w:multiLevelType w:val="hybridMultilevel"/>
    <w:tmpl w:val="39B441B0"/>
    <w:lvl w:ilvl="0" w:tplc="DEBC97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CC0"/>
    <w:rsid w:val="00004337"/>
    <w:rsid w:val="000136C6"/>
    <w:rsid w:val="00024525"/>
    <w:rsid w:val="000335AF"/>
    <w:rsid w:val="0005145C"/>
    <w:rsid w:val="00072846"/>
    <w:rsid w:val="00076648"/>
    <w:rsid w:val="000800F9"/>
    <w:rsid w:val="0009666F"/>
    <w:rsid w:val="000D41AC"/>
    <w:rsid w:val="000D4686"/>
    <w:rsid w:val="000E5F79"/>
    <w:rsid w:val="000F480B"/>
    <w:rsid w:val="000F504B"/>
    <w:rsid w:val="000F5FEF"/>
    <w:rsid w:val="00120A6B"/>
    <w:rsid w:val="001423B3"/>
    <w:rsid w:val="00142B70"/>
    <w:rsid w:val="00144EDA"/>
    <w:rsid w:val="001572AE"/>
    <w:rsid w:val="00163362"/>
    <w:rsid w:val="00165557"/>
    <w:rsid w:val="00170BBA"/>
    <w:rsid w:val="001818A8"/>
    <w:rsid w:val="001844F4"/>
    <w:rsid w:val="0019206D"/>
    <w:rsid w:val="001A114D"/>
    <w:rsid w:val="001E0112"/>
    <w:rsid w:val="001E3A17"/>
    <w:rsid w:val="001F1DB3"/>
    <w:rsid w:val="001F6D45"/>
    <w:rsid w:val="00202A7A"/>
    <w:rsid w:val="0020500C"/>
    <w:rsid w:val="00227671"/>
    <w:rsid w:val="00242374"/>
    <w:rsid w:val="00262473"/>
    <w:rsid w:val="00275444"/>
    <w:rsid w:val="002829A5"/>
    <w:rsid w:val="002A05BC"/>
    <w:rsid w:val="002A0AAF"/>
    <w:rsid w:val="002B1B0E"/>
    <w:rsid w:val="002D2696"/>
    <w:rsid w:val="002E4CA1"/>
    <w:rsid w:val="002F399C"/>
    <w:rsid w:val="00305526"/>
    <w:rsid w:val="00306342"/>
    <w:rsid w:val="00337D1A"/>
    <w:rsid w:val="00342F6E"/>
    <w:rsid w:val="00386B8B"/>
    <w:rsid w:val="00395F29"/>
    <w:rsid w:val="00396AED"/>
    <w:rsid w:val="003A6A7E"/>
    <w:rsid w:val="003C6197"/>
    <w:rsid w:val="003C6A0D"/>
    <w:rsid w:val="003E4249"/>
    <w:rsid w:val="003E79FF"/>
    <w:rsid w:val="003F1E43"/>
    <w:rsid w:val="003F7C42"/>
    <w:rsid w:val="00406665"/>
    <w:rsid w:val="004135CE"/>
    <w:rsid w:val="00433EC0"/>
    <w:rsid w:val="00440AA7"/>
    <w:rsid w:val="00451368"/>
    <w:rsid w:val="004643FA"/>
    <w:rsid w:val="00464B7B"/>
    <w:rsid w:val="00467A86"/>
    <w:rsid w:val="00475848"/>
    <w:rsid w:val="004768D8"/>
    <w:rsid w:val="00486541"/>
    <w:rsid w:val="004A02B9"/>
    <w:rsid w:val="004A2CC9"/>
    <w:rsid w:val="004C2EC5"/>
    <w:rsid w:val="004D4C68"/>
    <w:rsid w:val="004F105F"/>
    <w:rsid w:val="00500DE8"/>
    <w:rsid w:val="00513949"/>
    <w:rsid w:val="0051663D"/>
    <w:rsid w:val="005240F8"/>
    <w:rsid w:val="0052726D"/>
    <w:rsid w:val="00535952"/>
    <w:rsid w:val="00537455"/>
    <w:rsid w:val="005447A3"/>
    <w:rsid w:val="005705CB"/>
    <w:rsid w:val="00583E0F"/>
    <w:rsid w:val="005867E7"/>
    <w:rsid w:val="00591430"/>
    <w:rsid w:val="005B2A4E"/>
    <w:rsid w:val="005E49AC"/>
    <w:rsid w:val="006048B5"/>
    <w:rsid w:val="0064526C"/>
    <w:rsid w:val="006457B5"/>
    <w:rsid w:val="00645FF8"/>
    <w:rsid w:val="00657C3B"/>
    <w:rsid w:val="00671CB1"/>
    <w:rsid w:val="006776A1"/>
    <w:rsid w:val="00683789"/>
    <w:rsid w:val="00685829"/>
    <w:rsid w:val="00691559"/>
    <w:rsid w:val="00697C71"/>
    <w:rsid w:val="006A039A"/>
    <w:rsid w:val="006B049C"/>
    <w:rsid w:val="006B08E2"/>
    <w:rsid w:val="006B4D23"/>
    <w:rsid w:val="006B536C"/>
    <w:rsid w:val="006B6D0C"/>
    <w:rsid w:val="006D6626"/>
    <w:rsid w:val="006F433E"/>
    <w:rsid w:val="006F4D3C"/>
    <w:rsid w:val="00703A11"/>
    <w:rsid w:val="00707163"/>
    <w:rsid w:val="0073640D"/>
    <w:rsid w:val="00747687"/>
    <w:rsid w:val="007A42E7"/>
    <w:rsid w:val="007C793B"/>
    <w:rsid w:val="007E43BF"/>
    <w:rsid w:val="008120D2"/>
    <w:rsid w:val="00816EC5"/>
    <w:rsid w:val="0086684A"/>
    <w:rsid w:val="00866F84"/>
    <w:rsid w:val="008728FA"/>
    <w:rsid w:val="00890C50"/>
    <w:rsid w:val="008916A0"/>
    <w:rsid w:val="008976FB"/>
    <w:rsid w:val="008A2015"/>
    <w:rsid w:val="008A2C05"/>
    <w:rsid w:val="008B3FF6"/>
    <w:rsid w:val="008C4D4E"/>
    <w:rsid w:val="008D2DB1"/>
    <w:rsid w:val="008D763C"/>
    <w:rsid w:val="008E744B"/>
    <w:rsid w:val="008F045D"/>
    <w:rsid w:val="008F7084"/>
    <w:rsid w:val="00912D11"/>
    <w:rsid w:val="00917984"/>
    <w:rsid w:val="009222A8"/>
    <w:rsid w:val="00922900"/>
    <w:rsid w:val="00932489"/>
    <w:rsid w:val="009400FD"/>
    <w:rsid w:val="00941CD0"/>
    <w:rsid w:val="00942378"/>
    <w:rsid w:val="009674AA"/>
    <w:rsid w:val="009704C9"/>
    <w:rsid w:val="00973DB1"/>
    <w:rsid w:val="00990EEE"/>
    <w:rsid w:val="009969AB"/>
    <w:rsid w:val="009A4F11"/>
    <w:rsid w:val="009A74AD"/>
    <w:rsid w:val="009B44A4"/>
    <w:rsid w:val="009D2D10"/>
    <w:rsid w:val="00A175A0"/>
    <w:rsid w:val="00A237D4"/>
    <w:rsid w:val="00A337E4"/>
    <w:rsid w:val="00A46A4B"/>
    <w:rsid w:val="00A5432A"/>
    <w:rsid w:val="00A85997"/>
    <w:rsid w:val="00A87B7F"/>
    <w:rsid w:val="00A87F56"/>
    <w:rsid w:val="00A9089C"/>
    <w:rsid w:val="00A92379"/>
    <w:rsid w:val="00A9598E"/>
    <w:rsid w:val="00AA0A7A"/>
    <w:rsid w:val="00AB4A6C"/>
    <w:rsid w:val="00AD31F2"/>
    <w:rsid w:val="00AD74CB"/>
    <w:rsid w:val="00AF54FF"/>
    <w:rsid w:val="00B01AF4"/>
    <w:rsid w:val="00B02F60"/>
    <w:rsid w:val="00B1613F"/>
    <w:rsid w:val="00B33BB7"/>
    <w:rsid w:val="00B34B5D"/>
    <w:rsid w:val="00B35561"/>
    <w:rsid w:val="00B37876"/>
    <w:rsid w:val="00B52F3C"/>
    <w:rsid w:val="00B60144"/>
    <w:rsid w:val="00B72DB4"/>
    <w:rsid w:val="00B86675"/>
    <w:rsid w:val="00B86C95"/>
    <w:rsid w:val="00BB0CF7"/>
    <w:rsid w:val="00BB0F26"/>
    <w:rsid w:val="00BB4974"/>
    <w:rsid w:val="00BC0485"/>
    <w:rsid w:val="00BD2CC0"/>
    <w:rsid w:val="00BD30CB"/>
    <w:rsid w:val="00BD6D17"/>
    <w:rsid w:val="00BE1E9A"/>
    <w:rsid w:val="00BF1193"/>
    <w:rsid w:val="00BF2D6F"/>
    <w:rsid w:val="00BF4D20"/>
    <w:rsid w:val="00BF6FFF"/>
    <w:rsid w:val="00C01519"/>
    <w:rsid w:val="00C155C0"/>
    <w:rsid w:val="00C1782D"/>
    <w:rsid w:val="00C46E6E"/>
    <w:rsid w:val="00C62E9E"/>
    <w:rsid w:val="00C660BE"/>
    <w:rsid w:val="00C679C4"/>
    <w:rsid w:val="00C73E54"/>
    <w:rsid w:val="00C76B25"/>
    <w:rsid w:val="00CA69CF"/>
    <w:rsid w:val="00CB20CC"/>
    <w:rsid w:val="00CB48E9"/>
    <w:rsid w:val="00CC7078"/>
    <w:rsid w:val="00CD141E"/>
    <w:rsid w:val="00CE5747"/>
    <w:rsid w:val="00D0051F"/>
    <w:rsid w:val="00D174FD"/>
    <w:rsid w:val="00D17869"/>
    <w:rsid w:val="00D2172F"/>
    <w:rsid w:val="00D219D3"/>
    <w:rsid w:val="00D362D3"/>
    <w:rsid w:val="00D36E3C"/>
    <w:rsid w:val="00D46E83"/>
    <w:rsid w:val="00D5047D"/>
    <w:rsid w:val="00D839DB"/>
    <w:rsid w:val="00D92E5F"/>
    <w:rsid w:val="00D97B75"/>
    <w:rsid w:val="00DB309F"/>
    <w:rsid w:val="00DB6C6F"/>
    <w:rsid w:val="00DE38AE"/>
    <w:rsid w:val="00DF014E"/>
    <w:rsid w:val="00E043D3"/>
    <w:rsid w:val="00E20FD1"/>
    <w:rsid w:val="00E44838"/>
    <w:rsid w:val="00E543F1"/>
    <w:rsid w:val="00E614BD"/>
    <w:rsid w:val="00E7132E"/>
    <w:rsid w:val="00E81EF2"/>
    <w:rsid w:val="00E95910"/>
    <w:rsid w:val="00EA0F68"/>
    <w:rsid w:val="00EA474E"/>
    <w:rsid w:val="00EC01A9"/>
    <w:rsid w:val="00EC1211"/>
    <w:rsid w:val="00ED4782"/>
    <w:rsid w:val="00EE0659"/>
    <w:rsid w:val="00F11F18"/>
    <w:rsid w:val="00F4028F"/>
    <w:rsid w:val="00F45114"/>
    <w:rsid w:val="00F52145"/>
    <w:rsid w:val="00F54E24"/>
    <w:rsid w:val="00F62F9B"/>
    <w:rsid w:val="00F6404B"/>
    <w:rsid w:val="00F806A7"/>
    <w:rsid w:val="00F856BF"/>
    <w:rsid w:val="00F9167C"/>
    <w:rsid w:val="00F94E74"/>
    <w:rsid w:val="00F9507C"/>
    <w:rsid w:val="00F96C6B"/>
    <w:rsid w:val="00F97BC2"/>
    <w:rsid w:val="00FB0E01"/>
    <w:rsid w:val="00FE1BAE"/>
    <w:rsid w:val="00FF2DD7"/>
    <w:rsid w:val="00FF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4BA0464"/>
  <w15:chartTrackingRefBased/>
  <w15:docId w15:val="{03A559C1-A736-4BB6-97F8-3E2A99035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BB0F2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B0F2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B0F26"/>
    <w:pPr>
      <w:tabs>
        <w:tab w:val="center" w:pos="4536"/>
        <w:tab w:val="right" w:pos="9072"/>
      </w:tabs>
    </w:pPr>
  </w:style>
  <w:style w:type="character" w:styleId="Hyperlink">
    <w:name w:val="Hyperlink"/>
    <w:rsid w:val="00BB0F26"/>
    <w:rPr>
      <w:color w:val="0000FF"/>
      <w:u w:val="single"/>
    </w:rPr>
  </w:style>
  <w:style w:type="table" w:styleId="Tabellenraster">
    <w:name w:val="Table Grid"/>
    <w:basedOn w:val="NormaleTabelle"/>
    <w:rsid w:val="00BB0F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CD141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rsid w:val="003F1E43"/>
    <w:pPr>
      <w:spacing w:before="100" w:beforeAutospacing="1" w:after="100" w:afterAutospacing="1"/>
    </w:pPr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6B4D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5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68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3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61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2364">
                              <w:marLeft w:val="-135"/>
                              <w:marRight w:val="-13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49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149726">
                                      <w:marLeft w:val="-135"/>
                                      <w:marRight w:val="-13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79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047289">
                                              <w:marLeft w:val="-135"/>
                                              <w:marRight w:val="-13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75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547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5309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9547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2724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515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273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te.schulz@kks-kiel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kaethe-kollwitz-schule.kiel@schule.landsh.de" TargetMode="External"/><Relationship Id="rId1" Type="http://schemas.openxmlformats.org/officeDocument/2006/relationships/hyperlink" Target="http://www.kaethe-kollwitz-schul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eier\a%20Briefbogen%20Sch&#252;tz%20richtig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C4646-65A5-425B-9214-FF435703D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 Briefbogen Schütz richtig</Template>
  <TotalTime>0</TotalTime>
  <Pages>2</Pages>
  <Words>444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26</vt:lpstr>
    </vt:vector>
  </TitlesOfParts>
  <Company/>
  <LinksUpToDate>false</LinksUpToDate>
  <CharactersWithSpaces>3237</CharactersWithSpaces>
  <SharedDoc>false</SharedDoc>
  <HLinks>
    <vt:vector size="12" baseType="variant">
      <vt:variant>
        <vt:i4>3473410</vt:i4>
      </vt:variant>
      <vt:variant>
        <vt:i4>3</vt:i4>
      </vt:variant>
      <vt:variant>
        <vt:i4>0</vt:i4>
      </vt:variant>
      <vt:variant>
        <vt:i4>5</vt:i4>
      </vt:variant>
      <vt:variant>
        <vt:lpwstr>mailto:kaethe-kollwitz-schule.kiel@schule.landsh.de</vt:lpwstr>
      </vt:variant>
      <vt:variant>
        <vt:lpwstr/>
      </vt:variant>
      <vt:variant>
        <vt:i4>4980766</vt:i4>
      </vt:variant>
      <vt:variant>
        <vt:i4>0</vt:i4>
      </vt:variant>
      <vt:variant>
        <vt:i4>0</vt:i4>
      </vt:variant>
      <vt:variant>
        <vt:i4>5</vt:i4>
      </vt:variant>
      <vt:variant>
        <vt:lpwstr>http://www.kaethe-kollwitz-schule.de/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26</dc:title>
  <dc:subject/>
  <dc:creator>Petra.Beier</dc:creator>
  <cp:keywords/>
  <cp:lastModifiedBy>Malte Schulz</cp:lastModifiedBy>
  <cp:revision>5</cp:revision>
  <cp:lastPrinted>2020-04-08T15:29:00Z</cp:lastPrinted>
  <dcterms:created xsi:type="dcterms:W3CDTF">2020-04-19T10:02:00Z</dcterms:created>
  <dcterms:modified xsi:type="dcterms:W3CDTF">2020-04-19T10:11:00Z</dcterms:modified>
</cp:coreProperties>
</file>